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61" w:rsidRDefault="008B5092" w:rsidP="00F04F61">
      <w:pPr>
        <w:jc w:val="center"/>
        <w:rPr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FDC42FA" wp14:editId="60023575">
            <wp:simplePos x="0" y="0"/>
            <wp:positionH relativeFrom="column">
              <wp:posOffset>-1008380</wp:posOffset>
            </wp:positionH>
            <wp:positionV relativeFrom="paragraph">
              <wp:posOffset>-272415</wp:posOffset>
            </wp:positionV>
            <wp:extent cx="10691495" cy="9095740"/>
            <wp:effectExtent l="171450" t="171450" r="376555" b="35306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kalender 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909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Default="00F04F61" w:rsidP="00F04F61">
      <w:pPr>
        <w:jc w:val="center"/>
        <w:rPr>
          <w:rFonts w:ascii="Arial" w:hAnsi="Arial" w:cs="Arial"/>
          <w:b/>
          <w:noProof/>
          <w:sz w:val="72"/>
        </w:rPr>
      </w:pPr>
    </w:p>
    <w:p w:rsidR="00F04F61" w:rsidRPr="007D294E" w:rsidRDefault="007D294E" w:rsidP="007D294E">
      <w:pPr>
        <w:jc w:val="center"/>
        <w:rPr>
          <w:rFonts w:ascii="Arial" w:hAnsi="Arial" w:cs="Arial"/>
          <w:b/>
          <w:noProof/>
          <w:sz w:val="80"/>
          <w:szCs w:val="8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2992" behindDoc="0" locked="0" layoutInCell="1" allowOverlap="1" wp14:anchorId="126F9DB3" wp14:editId="5F018BC1">
            <wp:simplePos x="0" y="0"/>
            <wp:positionH relativeFrom="column">
              <wp:posOffset>-847090</wp:posOffset>
            </wp:positionH>
            <wp:positionV relativeFrom="paragraph">
              <wp:posOffset>309245</wp:posOffset>
            </wp:positionV>
            <wp:extent cx="3507105" cy="1217930"/>
            <wp:effectExtent l="0" t="0" r="0" b="1270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F61" w:rsidRPr="007D294E">
        <w:rPr>
          <w:rFonts w:ascii="Arial" w:hAnsi="Arial" w:cs="Arial"/>
          <w:b/>
          <w:noProof/>
          <w:sz w:val="80"/>
          <w:szCs w:val="80"/>
        </w:rPr>
        <w:t>Schoolkalender</w:t>
      </w:r>
    </w:p>
    <w:p w:rsidR="00F04F61" w:rsidRPr="007D294E" w:rsidRDefault="007D294E" w:rsidP="00F04F61">
      <w:pPr>
        <w:jc w:val="center"/>
        <w:rPr>
          <w:rFonts w:ascii="Arial" w:hAnsi="Arial" w:cs="Arial"/>
          <w:b/>
          <w:noProof/>
          <w:sz w:val="80"/>
          <w:szCs w:val="80"/>
        </w:rPr>
      </w:pPr>
      <w:r w:rsidRPr="007D294E">
        <w:rPr>
          <w:noProof/>
          <w:color w:val="auto"/>
          <w:kern w:val="0"/>
          <w:sz w:val="80"/>
          <w:szCs w:val="80"/>
          <w14:ligatures w14:val="none"/>
          <w14:cntxtAlts w14:val="0"/>
        </w:rPr>
        <w:drawing>
          <wp:anchor distT="0" distB="0" distL="114300" distR="114300" simplePos="0" relativeHeight="251730944" behindDoc="0" locked="0" layoutInCell="1" allowOverlap="1" wp14:anchorId="040545A3" wp14:editId="594D3E0D">
            <wp:simplePos x="0" y="0"/>
            <wp:positionH relativeFrom="column">
              <wp:posOffset>6809105</wp:posOffset>
            </wp:positionH>
            <wp:positionV relativeFrom="paragraph">
              <wp:posOffset>336550</wp:posOffset>
            </wp:positionV>
            <wp:extent cx="2797175" cy="599440"/>
            <wp:effectExtent l="0" t="0" r="3175" b="0"/>
            <wp:wrapNone/>
            <wp:docPr id="61" name="Afbeelding 61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F61" w:rsidRPr="007D294E">
        <w:rPr>
          <w:rFonts w:ascii="Arial" w:hAnsi="Arial" w:cs="Arial"/>
          <w:b/>
          <w:noProof/>
          <w:sz w:val="80"/>
          <w:szCs w:val="80"/>
        </w:rPr>
        <w:t>2017 – 2018</w:t>
      </w:r>
    </w:p>
    <w:p w:rsidR="00E83970" w:rsidRPr="00C519E3" w:rsidRDefault="00081E22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69A536C" wp14:editId="197F4641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30.2pt;margin-top:-30.3pt;width:182.05pt;height:68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42B6F45E" wp14:editId="7FC9A24C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3" name="Afbeelding 3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73F145" wp14:editId="74FBBC54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081E22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7.6pt;margin-top:-31.35pt;width:92.05pt;height:6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081E22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3199B7B6" wp14:editId="712991E3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AA5F70" w:rsidRPr="0085575B">
        <w:rPr>
          <w:color w:val="7030A0"/>
        </w:rPr>
        <w:t>Augustus 2017</w:t>
      </w:r>
    </w:p>
    <w:tbl>
      <w:tblPr>
        <w:tblW w:w="5249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70"/>
        <w:gridCol w:w="2076"/>
        <w:gridCol w:w="2078"/>
        <w:gridCol w:w="2076"/>
        <w:gridCol w:w="2078"/>
        <w:gridCol w:w="2078"/>
        <w:gridCol w:w="2076"/>
      </w:tblGrid>
      <w:tr w:rsidR="00AA5F70" w:rsidRPr="00C519E3" w:rsidTr="007D294E">
        <w:trPr>
          <w:trHeight w:val="30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Default="00031982" w:rsidP="00CB1C90">
            <w:pPr>
              <w:pStyle w:val="Dag"/>
            </w:pPr>
            <w:r>
              <w:t>wk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zondag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maandag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dinsdag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woensdag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donderdag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vrijdag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83970" w:rsidRPr="00C519E3" w:rsidRDefault="00AA5F70" w:rsidP="00CB1C90">
            <w:pPr>
              <w:pStyle w:val="Dag"/>
            </w:pPr>
            <w:r>
              <w:t>zaterdag</w:t>
            </w:r>
          </w:p>
        </w:tc>
      </w:tr>
      <w:tr w:rsidR="00AA5F70" w:rsidRPr="00C519E3" w:rsidTr="007D294E">
        <w:trPr>
          <w:trHeight w:hRule="exact" w:val="463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031982" w:rsidRDefault="00031982" w:rsidP="00CB1C90">
            <w:pPr>
              <w:pStyle w:val="Datum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2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3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4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5</w:t>
            </w:r>
          </w:p>
        </w:tc>
      </w:tr>
      <w:tr w:rsidR="00AA5F70" w:rsidRPr="00C519E3" w:rsidTr="007D294E">
        <w:trPr>
          <w:trHeight w:hRule="exact" w:val="923"/>
          <w:jc w:val="center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Default="0017341A" w:rsidP="0085575B">
            <w:pPr>
              <w:pStyle w:val="Kalendertekst"/>
              <w:jc w:val="center"/>
            </w:pPr>
            <w:r>
              <w:t>Z</w:t>
            </w:r>
            <w:r w:rsidR="0085575B">
              <w:t>omervakantie</w:t>
            </w:r>
          </w:p>
          <w:p w:rsidR="0017341A" w:rsidRDefault="0017341A" w:rsidP="0085575B">
            <w:pPr>
              <w:pStyle w:val="Kalendertekst"/>
              <w:jc w:val="center"/>
            </w:pPr>
          </w:p>
          <w:p w:rsidR="0017341A" w:rsidRDefault="0017341A" w:rsidP="0085575B">
            <w:pPr>
              <w:pStyle w:val="Kalendertekst"/>
              <w:jc w:val="center"/>
            </w:pPr>
          </w:p>
          <w:p w:rsidR="0017341A" w:rsidRDefault="0017341A" w:rsidP="0085575B">
            <w:pPr>
              <w:pStyle w:val="Kalendertekst"/>
              <w:jc w:val="center"/>
            </w:pPr>
          </w:p>
          <w:p w:rsidR="0017341A" w:rsidRPr="00C519E3" w:rsidRDefault="0017341A" w:rsidP="0085575B">
            <w:pPr>
              <w:pStyle w:val="Kalendertekst"/>
              <w:jc w:val="center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AA5F70" w:rsidRDefault="00AA5F70" w:rsidP="0085575B">
            <w:pPr>
              <w:pStyle w:val="Kalendertekst"/>
              <w:jc w:val="center"/>
            </w:pPr>
          </w:p>
          <w:p w:rsidR="0017341A" w:rsidRDefault="0017341A" w:rsidP="0085575B">
            <w:pPr>
              <w:pStyle w:val="Kalendertekst"/>
              <w:jc w:val="center"/>
            </w:pPr>
          </w:p>
          <w:p w:rsidR="0017341A" w:rsidRPr="00C519E3" w:rsidRDefault="0017341A" w:rsidP="0085575B">
            <w:pPr>
              <w:pStyle w:val="Kalendertekst"/>
              <w:jc w:val="center"/>
            </w:pPr>
          </w:p>
        </w:tc>
      </w:tr>
      <w:tr w:rsidR="00AA5F70" w:rsidRPr="00C519E3" w:rsidTr="007D294E">
        <w:trPr>
          <w:trHeight w:hRule="exact" w:val="463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Default="00031982" w:rsidP="00CB1C90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32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6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7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>
              <w:rPr>
                <w:noProof/>
              </w:rPr>
              <w:t>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>
              <w:rPr>
                <w:noProof/>
              </w:rPr>
              <w:t>9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>
              <w:rPr>
                <w:noProof/>
              </w:rPr>
              <w:t>10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2</w:t>
            </w:r>
          </w:p>
        </w:tc>
      </w:tr>
      <w:tr w:rsidR="00AA5F70" w:rsidRPr="00C519E3" w:rsidTr="007D294E">
        <w:trPr>
          <w:trHeight w:hRule="exact" w:val="926"/>
          <w:jc w:val="center"/>
        </w:trPr>
        <w:tc>
          <w:tcPr>
            <w:tcW w:w="70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 w:rsidRPr="0085575B">
              <w:rPr>
                <w:color w:val="auto"/>
              </w:rP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AA5F70" w:rsidRPr="00C519E3" w:rsidRDefault="00AA5F70" w:rsidP="00CB1C90">
            <w:pPr>
              <w:pStyle w:val="Kalendertekst"/>
            </w:pPr>
          </w:p>
        </w:tc>
      </w:tr>
      <w:tr w:rsidR="00AA5F70" w:rsidRPr="00C519E3" w:rsidTr="007D294E">
        <w:trPr>
          <w:trHeight w:hRule="exact" w:val="463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031982" w:rsidP="00CB1C90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33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3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4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5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6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7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1</w:t>
            </w:r>
            <w:r>
              <w:rPr>
                <w:noProof/>
              </w:rPr>
              <w:t>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AA5F70" w:rsidRPr="00C519E3" w:rsidRDefault="0085575B" w:rsidP="00CB1C90">
            <w:pPr>
              <w:pStyle w:val="Datum"/>
              <w:spacing w:after="40"/>
            </w:pPr>
            <w:r>
              <w:t>19</w:t>
            </w:r>
          </w:p>
        </w:tc>
      </w:tr>
      <w:tr w:rsidR="00AA5F70" w:rsidRPr="00C519E3" w:rsidTr="007D294E">
        <w:trPr>
          <w:trHeight w:hRule="exact" w:val="945"/>
          <w:jc w:val="center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AA5F70" w:rsidRPr="00C519E3" w:rsidRDefault="00AA5F70" w:rsidP="00CB1C90">
            <w:pPr>
              <w:pStyle w:val="Kalendertekst"/>
            </w:pPr>
          </w:p>
        </w:tc>
      </w:tr>
      <w:tr w:rsidR="00AA5F70" w:rsidRPr="00C519E3" w:rsidTr="007D294E">
        <w:trPr>
          <w:trHeight w:hRule="exact" w:val="463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031982" w:rsidP="00CB1C90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34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0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2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3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4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AA5F70" w:rsidP="0085575B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5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AA5F70" w:rsidRPr="00C519E3" w:rsidRDefault="0085575B" w:rsidP="00CB1C90">
            <w:pPr>
              <w:pStyle w:val="Datum"/>
              <w:spacing w:after="40"/>
            </w:pPr>
            <w:r>
              <w:t>26</w:t>
            </w:r>
          </w:p>
        </w:tc>
      </w:tr>
      <w:tr w:rsidR="00AA5F70" w:rsidRPr="00C519E3" w:rsidTr="007D294E">
        <w:trPr>
          <w:trHeight w:hRule="exact" w:val="996"/>
          <w:jc w:val="center"/>
        </w:trPr>
        <w:tc>
          <w:tcPr>
            <w:tcW w:w="70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Default="0017341A" w:rsidP="0085575B">
            <w:pPr>
              <w:pStyle w:val="Kalendertekst"/>
              <w:spacing w:line="166" w:lineRule="exact"/>
              <w:jc w:val="center"/>
              <w:rPr>
                <w:color w:val="auto"/>
              </w:rPr>
            </w:pPr>
            <w:r w:rsidRPr="0085575B">
              <w:rPr>
                <w:color w:val="auto"/>
              </w:rPr>
              <w:t>Z</w:t>
            </w:r>
            <w:r w:rsidR="0085575B" w:rsidRPr="0085575B">
              <w:rPr>
                <w:color w:val="auto"/>
              </w:rPr>
              <w:t>omervakantie</w:t>
            </w:r>
          </w:p>
          <w:p w:rsidR="0017341A" w:rsidRDefault="0017341A" w:rsidP="0085575B">
            <w:pPr>
              <w:pStyle w:val="Kalendertekst"/>
              <w:spacing w:line="166" w:lineRule="exact"/>
              <w:jc w:val="center"/>
              <w:rPr>
                <w:color w:val="auto"/>
              </w:rPr>
            </w:pPr>
          </w:p>
          <w:p w:rsidR="0017341A" w:rsidRDefault="0017341A" w:rsidP="0085575B">
            <w:pPr>
              <w:pStyle w:val="Kalendertekst"/>
              <w:spacing w:line="166" w:lineRule="exact"/>
              <w:jc w:val="center"/>
              <w:rPr>
                <w:color w:val="auto"/>
              </w:rPr>
            </w:pPr>
          </w:p>
          <w:p w:rsidR="0017341A" w:rsidRDefault="0017341A" w:rsidP="0085575B">
            <w:pPr>
              <w:pStyle w:val="Kalendertekst"/>
              <w:spacing w:line="166" w:lineRule="exact"/>
              <w:jc w:val="center"/>
              <w:rPr>
                <w:color w:val="auto"/>
              </w:rPr>
            </w:pPr>
          </w:p>
          <w:p w:rsidR="0017341A" w:rsidRDefault="0017341A" w:rsidP="0085575B">
            <w:pPr>
              <w:pStyle w:val="Kalendertekst"/>
              <w:spacing w:line="166" w:lineRule="exact"/>
              <w:jc w:val="center"/>
              <w:rPr>
                <w:color w:val="auto"/>
              </w:rPr>
            </w:pPr>
          </w:p>
          <w:p w:rsidR="0017341A" w:rsidRPr="00C519E3" w:rsidRDefault="0017341A" w:rsidP="0085575B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AA5F70" w:rsidRDefault="00AA5F70" w:rsidP="00CB1C90">
            <w:pPr>
              <w:pStyle w:val="Kalendertekst"/>
            </w:pPr>
          </w:p>
          <w:p w:rsidR="0017341A" w:rsidRPr="00C519E3" w:rsidRDefault="0017341A" w:rsidP="00CB1C90">
            <w:pPr>
              <w:pStyle w:val="Kalendertekst"/>
            </w:pPr>
          </w:p>
        </w:tc>
      </w:tr>
      <w:tr w:rsidR="00AA5F70" w:rsidRPr="00C519E3" w:rsidTr="007D294E">
        <w:trPr>
          <w:trHeight w:hRule="exact" w:val="463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031982" w:rsidP="00CB1C90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35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A5F70" w:rsidRPr="00C519E3" w:rsidRDefault="00AA5F70" w:rsidP="00CB1C90">
            <w:pPr>
              <w:pStyle w:val="Datum"/>
              <w:spacing w:after="40"/>
            </w:pPr>
            <w:r w:rsidRPr="00C519E3">
              <w:rPr>
                <w:noProof/>
              </w:rPr>
              <w:t>2</w:t>
            </w:r>
            <w:r>
              <w:rPr>
                <w:noProof/>
              </w:rPr>
              <w:t>8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  <w:r>
              <w:rPr>
                <w:noProof/>
              </w:rPr>
              <w:t>29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  <w:r w:rsidRPr="00C519E3">
              <w:rPr>
                <w:noProof/>
              </w:rPr>
              <w:t>3</w:t>
            </w:r>
            <w:r>
              <w:rPr>
                <w:noProof/>
              </w:rPr>
              <w:t>0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  <w:r>
              <w:t>31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</w:tr>
      <w:tr w:rsidR="00AA5F70" w:rsidRPr="00C519E3" w:rsidTr="007D294E">
        <w:trPr>
          <w:trHeight w:hRule="exact" w:val="1053"/>
          <w:jc w:val="center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AA5F70" w:rsidRDefault="00AA5F70" w:rsidP="00CB1C90">
            <w:pPr>
              <w:pStyle w:val="Kalendertekst"/>
            </w:pPr>
          </w:p>
          <w:p w:rsidR="007D294E" w:rsidRDefault="007D294E" w:rsidP="00CB1C90">
            <w:pPr>
              <w:pStyle w:val="Kalendertekst"/>
            </w:pPr>
          </w:p>
          <w:p w:rsidR="007D294E" w:rsidRDefault="007D294E" w:rsidP="00CB1C90">
            <w:pPr>
              <w:pStyle w:val="Kalendertekst"/>
            </w:pPr>
          </w:p>
          <w:p w:rsidR="007D294E" w:rsidRDefault="007D294E" w:rsidP="00CB1C90">
            <w:pPr>
              <w:pStyle w:val="Kalendertekst"/>
            </w:pPr>
          </w:p>
          <w:p w:rsidR="007D294E" w:rsidRDefault="007D294E" w:rsidP="00CB1C90">
            <w:pPr>
              <w:pStyle w:val="Kalendertekst"/>
            </w:pPr>
          </w:p>
          <w:p w:rsidR="007D294E" w:rsidRPr="00C519E3" w:rsidRDefault="007D294E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AA5F70" w:rsidRPr="00C519E3" w:rsidRDefault="0085575B" w:rsidP="0085575B">
            <w:pPr>
              <w:pStyle w:val="Kalendertekst"/>
              <w:jc w:val="center"/>
            </w:pPr>
            <w:r>
              <w:t>Eerste schooldag</w:t>
            </w: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AA5F70" w:rsidRDefault="00BA3AB5" w:rsidP="00BA3AB5">
            <w:pPr>
              <w:pStyle w:val="Kalendertekst"/>
              <w:jc w:val="center"/>
            </w:pPr>
            <w:r>
              <w:t>Infodag voor ouders</w:t>
            </w:r>
            <w:r w:rsidR="00A048BF">
              <w:t xml:space="preserve"> groepen 3 t/m 8 </w:t>
            </w:r>
          </w:p>
          <w:p w:rsidR="00BA3AB5" w:rsidRDefault="00A048BF" w:rsidP="00BA3AB5">
            <w:pPr>
              <w:pStyle w:val="Kalendertekst"/>
              <w:jc w:val="center"/>
            </w:pPr>
            <w:r>
              <w:t>i</w:t>
            </w:r>
            <w:r w:rsidR="00BA3AB5">
              <w:t>n de klas 14.30 uur</w:t>
            </w: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Default="0017341A" w:rsidP="00BA3AB5">
            <w:pPr>
              <w:pStyle w:val="Kalendertekst"/>
              <w:jc w:val="center"/>
            </w:pPr>
          </w:p>
          <w:p w:rsidR="0017341A" w:rsidRPr="00C519E3" w:rsidRDefault="0017341A" w:rsidP="00BA3AB5">
            <w:pPr>
              <w:pStyle w:val="Kalendertekst"/>
              <w:jc w:val="center"/>
            </w:pPr>
          </w:p>
        </w:tc>
        <w:tc>
          <w:tcPr>
            <w:tcW w:w="2078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Kalendertekst"/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AA5F70" w:rsidRDefault="00AA5F70" w:rsidP="00CB1C90">
            <w:pPr>
              <w:pStyle w:val="Kalendertekst"/>
            </w:pPr>
          </w:p>
          <w:p w:rsidR="0017341A" w:rsidRPr="00C519E3" w:rsidRDefault="0017341A" w:rsidP="00CB1C90">
            <w:pPr>
              <w:pStyle w:val="Kalendertekst"/>
            </w:pPr>
          </w:p>
        </w:tc>
      </w:tr>
      <w:tr w:rsidR="00AA5F70" w:rsidRPr="00C519E3" w:rsidTr="007D294E">
        <w:trPr>
          <w:trHeight w:hRule="exact" w:val="101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0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8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  <w:tc>
          <w:tcPr>
            <w:tcW w:w="2076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AA5F70" w:rsidRPr="00C519E3" w:rsidRDefault="00AA5F70" w:rsidP="00CB1C90">
            <w:pPr>
              <w:pStyle w:val="Datum"/>
              <w:spacing w:after="40"/>
            </w:pPr>
          </w:p>
        </w:tc>
      </w:tr>
      <w:tr w:rsidR="00CB1C90" w:rsidRPr="00C519E3" w:rsidTr="007D294E">
        <w:trPr>
          <w:trHeight w:hRule="exact" w:val="90"/>
          <w:jc w:val="center"/>
        </w:trPr>
        <w:tc>
          <w:tcPr>
            <w:tcW w:w="15235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B1C90" w:rsidRPr="00C519E3" w:rsidRDefault="00CB1C90" w:rsidP="00CB1C90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3F33240" wp14:editId="33DB9DDD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0.2pt;margin-top:-30.3pt;width:182.05pt;height:68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0B43EE3F" wp14:editId="48179AE3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7" name="Afbeelding 7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41758A6" wp14:editId="5EB0A70E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7.6pt;margin-top:-31.35pt;width:92.05pt;height:62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182AE6C9" wp14:editId="40E46451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</w:t>
      </w:r>
      <w:r>
        <w:rPr>
          <w:color w:val="7030A0"/>
        </w:rPr>
        <w:t>September</w:t>
      </w:r>
      <w:r w:rsidRPr="0085575B">
        <w:rPr>
          <w:color w:val="7030A0"/>
        </w:rPr>
        <w:t xml:space="preserve"> 2017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915A0B" w:rsidRDefault="00EB71BF" w:rsidP="00915A0B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3</w:t>
            </w:r>
          </w:p>
        </w:tc>
      </w:tr>
      <w:tr w:rsidR="00EB71BF" w:rsidRPr="00C519E3" w:rsidTr="007D294E">
        <w:trPr>
          <w:trHeight w:hRule="exact" w:val="903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17341A" w:rsidP="00EB71BF">
            <w:pPr>
              <w:pStyle w:val="Kalendertekst"/>
              <w:jc w:val="center"/>
            </w:pPr>
            <w:r>
              <w:t>Offerfeest</w:t>
            </w:r>
          </w:p>
          <w:p w:rsidR="0017341A" w:rsidRDefault="0017341A" w:rsidP="00EB71BF">
            <w:pPr>
              <w:pStyle w:val="Kalendertekst"/>
              <w:jc w:val="center"/>
            </w:pPr>
          </w:p>
          <w:p w:rsidR="0017341A" w:rsidRDefault="0017341A" w:rsidP="00EB71BF">
            <w:pPr>
              <w:pStyle w:val="Kalendertekst"/>
              <w:jc w:val="center"/>
            </w:pPr>
          </w:p>
          <w:p w:rsidR="0017341A" w:rsidRDefault="0017341A" w:rsidP="00EB71BF">
            <w:pPr>
              <w:pStyle w:val="Kalendertekst"/>
              <w:jc w:val="center"/>
            </w:pPr>
          </w:p>
          <w:p w:rsidR="0017341A" w:rsidRPr="00C519E3" w:rsidRDefault="0017341A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Default="00EB71BF" w:rsidP="00EB71BF">
            <w:pPr>
              <w:pStyle w:val="Kalendertekst"/>
              <w:jc w:val="center"/>
            </w:pPr>
          </w:p>
          <w:p w:rsidR="0017341A" w:rsidRDefault="0017341A" w:rsidP="00EB71BF">
            <w:pPr>
              <w:pStyle w:val="Kalendertekst"/>
              <w:jc w:val="center"/>
            </w:pPr>
          </w:p>
          <w:p w:rsidR="0017341A" w:rsidRDefault="0017341A" w:rsidP="00EB71BF">
            <w:pPr>
              <w:pStyle w:val="Kalendertekst"/>
              <w:jc w:val="center"/>
            </w:pPr>
          </w:p>
          <w:p w:rsidR="0017341A" w:rsidRDefault="0017341A" w:rsidP="00EB71BF">
            <w:pPr>
              <w:pStyle w:val="Kalendertekst"/>
              <w:jc w:val="center"/>
            </w:pPr>
          </w:p>
          <w:p w:rsidR="0017341A" w:rsidRPr="00C519E3" w:rsidRDefault="0017341A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915A0B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</w:t>
            </w:r>
            <w:r w:rsidR="00B51A64">
              <w:rPr>
                <w:noProof/>
              </w:rPr>
              <w:t>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9</w:t>
            </w:r>
          </w:p>
        </w:tc>
      </w:tr>
      <w:tr w:rsidR="00EB71BF" w:rsidRPr="00C519E3" w:rsidTr="007D294E">
        <w:trPr>
          <w:trHeight w:hRule="exact" w:val="90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Default="00EB71BF" w:rsidP="00EB71BF">
            <w:pPr>
              <w:pStyle w:val="Kalendertekst"/>
            </w:pPr>
          </w:p>
          <w:p w:rsidR="007D294E" w:rsidRDefault="007D294E" w:rsidP="00EB71BF">
            <w:pPr>
              <w:pStyle w:val="Kalendertekst"/>
            </w:pPr>
          </w:p>
          <w:p w:rsidR="007D294E" w:rsidRDefault="007D294E" w:rsidP="00EB71BF">
            <w:pPr>
              <w:pStyle w:val="Kalendertekst"/>
            </w:pPr>
          </w:p>
          <w:p w:rsidR="007D294E" w:rsidRPr="00C519E3" w:rsidRDefault="007D294E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17341A" w:rsidP="00EB71BF">
            <w:pPr>
              <w:pStyle w:val="Kalendertekst"/>
              <w:jc w:val="center"/>
            </w:pPr>
            <w:r>
              <w:t>O</w:t>
            </w:r>
            <w:r w:rsidR="0020571C">
              <w:t>fferfeest</w:t>
            </w:r>
          </w:p>
          <w:p w:rsidR="0017341A" w:rsidRPr="00C519E3" w:rsidRDefault="0017341A" w:rsidP="00EB71BF">
            <w:pPr>
              <w:pStyle w:val="Kalendertekst"/>
              <w:jc w:val="center"/>
            </w:pPr>
            <w:r>
              <w:t>school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A048BF" w:rsidRDefault="00A048BF" w:rsidP="00EB71BF">
            <w:pPr>
              <w:pStyle w:val="Kalendertekst"/>
              <w:spacing w:line="166" w:lineRule="exact"/>
              <w:jc w:val="center"/>
            </w:pPr>
            <w:r w:rsidRPr="00A048BF">
              <w:t xml:space="preserve">Informatieochtend groepen 1 en 2 </w:t>
            </w:r>
          </w:p>
          <w:p w:rsidR="00EB71BF" w:rsidRPr="00A048BF" w:rsidRDefault="00A048BF" w:rsidP="00EB71BF">
            <w:pPr>
              <w:pStyle w:val="Kalendertekst"/>
              <w:spacing w:line="166" w:lineRule="exact"/>
              <w:jc w:val="center"/>
            </w:pPr>
            <w:r w:rsidRPr="00A048BF">
              <w:t>van 8.45 – 9.30 uur</w:t>
            </w:r>
          </w:p>
          <w:p w:rsidR="0017341A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  <w:p w:rsidR="0017341A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  <w:p w:rsidR="0017341A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  <w:p w:rsidR="0017341A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  <w:p w:rsidR="0017341A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  <w:p w:rsidR="0017341A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  <w:p w:rsidR="0017341A" w:rsidRPr="00C519E3" w:rsidRDefault="0017341A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</w:t>
            </w:r>
            <w:r w:rsidR="00B51A64">
              <w:rPr>
                <w:noProof/>
              </w:rPr>
              <w:t>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16</w:t>
            </w:r>
          </w:p>
        </w:tc>
      </w:tr>
      <w:tr w:rsidR="00EB71BF" w:rsidRPr="00C519E3" w:rsidTr="007D294E">
        <w:trPr>
          <w:trHeight w:hRule="exact" w:val="924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20571C" w:rsidP="00EB71BF">
            <w:pPr>
              <w:pStyle w:val="Kalendertekst"/>
              <w:jc w:val="center"/>
            </w:pPr>
            <w:r>
              <w:t>Ouderactiviteit</w:t>
            </w:r>
          </w:p>
          <w:p w:rsidR="0020571C" w:rsidRPr="00C519E3" w:rsidRDefault="0020571C" w:rsidP="00EB71BF">
            <w:pPr>
              <w:pStyle w:val="Kalendertekst"/>
              <w:jc w:val="center"/>
            </w:pPr>
            <w:r>
              <w:t>Peuter</w:t>
            </w:r>
            <w:r w:rsidR="00EF58D7">
              <w:t>s</w:t>
            </w:r>
            <w:r>
              <w:t>/kleuter</w:t>
            </w:r>
            <w:r w:rsidR="00EF58D7">
              <w:t>s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</w:t>
            </w:r>
            <w:r w:rsidR="00B51A64">
              <w:rPr>
                <w:noProof/>
              </w:rPr>
              <w:t>8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23</w:t>
            </w:r>
          </w:p>
        </w:tc>
      </w:tr>
      <w:tr w:rsidR="00EB71BF" w:rsidRPr="00C519E3" w:rsidTr="007D294E">
        <w:trPr>
          <w:trHeight w:hRule="exact" w:val="929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A687F" w:rsidP="00EB71BF">
            <w:pPr>
              <w:pStyle w:val="Kalendertekst"/>
              <w:jc w:val="center"/>
            </w:pPr>
            <w:r>
              <w:t xml:space="preserve">MR vergadering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B51A64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30</w:t>
            </w:r>
          </w:p>
        </w:tc>
      </w:tr>
      <w:tr w:rsidR="00EB71BF" w:rsidRPr="00C519E3" w:rsidTr="007D294E">
        <w:trPr>
          <w:trHeight w:hRule="exact" w:val="846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94D393A" wp14:editId="62992755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0.2pt;margin-top:-30.3pt;width:182.05pt;height:68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2886C9BD" wp14:editId="55F613AD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15" name="Afbeelding 15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C5DC0A4" wp14:editId="13B449E5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7.6pt;margin-top:-31.35pt;width:92.05pt;height:62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06838267" wp14:editId="7E2E6356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</w:t>
      </w:r>
      <w:r w:rsidRPr="00EB71BF">
        <w:rPr>
          <w:color w:val="7030A0"/>
        </w:rPr>
        <w:t>Oktober</w:t>
      </w:r>
      <w:r w:rsidRPr="0085575B">
        <w:rPr>
          <w:color w:val="7030A0"/>
        </w:rPr>
        <w:t xml:space="preserve"> 2017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915A0B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915A0B" w:rsidRDefault="00915A0B" w:rsidP="00B51A64">
            <w:pPr>
              <w:pStyle w:val="Datum"/>
              <w:spacing w:after="40"/>
            </w:pPr>
            <w:r>
              <w:t>4</w:t>
            </w:r>
            <w:r w:rsidR="00B51A64">
              <w:t>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B51A64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7</w:t>
            </w:r>
          </w:p>
        </w:tc>
      </w:tr>
      <w:tr w:rsidR="00915A0B" w:rsidRPr="00C519E3" w:rsidTr="00BB52F1">
        <w:trPr>
          <w:trHeight w:hRule="exact" w:val="818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A048BF" w:rsidRDefault="00A048BF" w:rsidP="00EB71BF">
            <w:pPr>
              <w:pStyle w:val="Kalendertekst"/>
              <w:jc w:val="center"/>
            </w:pPr>
            <w:r>
              <w:t xml:space="preserve">Start </w:t>
            </w:r>
          </w:p>
          <w:p w:rsidR="00915A0B" w:rsidRPr="00C519E3" w:rsidRDefault="00A048BF" w:rsidP="00EB71BF">
            <w:pPr>
              <w:pStyle w:val="Kalendertekst"/>
              <w:jc w:val="center"/>
            </w:pPr>
            <w:r>
              <w:t xml:space="preserve">Kinderboekenweek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Default="0020571C" w:rsidP="00EB71BF">
            <w:pPr>
              <w:pStyle w:val="Kalendertekst"/>
              <w:jc w:val="center"/>
            </w:pPr>
            <w:r>
              <w:t>Dag van de leraar</w:t>
            </w:r>
          </w:p>
          <w:p w:rsidR="0020571C" w:rsidRDefault="0020571C" w:rsidP="00EB71BF">
            <w:pPr>
              <w:pStyle w:val="Kalendertekst"/>
              <w:jc w:val="center"/>
            </w:pPr>
            <w:r>
              <w:t>Kick off Saltogezond in beweging</w:t>
            </w:r>
          </w:p>
          <w:p w:rsidR="0017341A" w:rsidRPr="00C519E3" w:rsidRDefault="0017341A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7A687F" w:rsidRDefault="0020571C" w:rsidP="00EB71BF">
            <w:pPr>
              <w:pStyle w:val="Kalendertekst"/>
              <w:jc w:val="center"/>
            </w:pPr>
            <w:r>
              <w:t xml:space="preserve">Sportdag </w:t>
            </w:r>
          </w:p>
          <w:p w:rsidR="00915A0B" w:rsidRDefault="007A687F" w:rsidP="00EB71BF">
            <w:pPr>
              <w:pStyle w:val="Kalendertekst"/>
              <w:jc w:val="center"/>
            </w:pPr>
            <w:r>
              <w:t>groepen 3 t/m 8</w:t>
            </w:r>
          </w:p>
          <w:p w:rsidR="0020571C" w:rsidRPr="00C519E3" w:rsidRDefault="0020571C" w:rsidP="00EB71BF">
            <w:pPr>
              <w:pStyle w:val="Kalendertekst"/>
              <w:jc w:val="center"/>
            </w:pPr>
            <w:r>
              <w:t>9.00 – 14.00 uur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</w:tr>
      <w:tr w:rsidR="00915A0B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14</w:t>
            </w:r>
          </w:p>
        </w:tc>
      </w:tr>
      <w:tr w:rsidR="00915A0B" w:rsidRPr="00C519E3" w:rsidTr="00BB52F1">
        <w:trPr>
          <w:trHeight w:hRule="exact" w:val="864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DC28AC" w:rsidP="00EB71BF">
            <w:pPr>
              <w:pStyle w:val="Kalendertekst"/>
            </w:pPr>
            <w:r>
              <w:t>Marathon E</w:t>
            </w:r>
            <w:r w:rsidR="0020571C">
              <w:t>indhoven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CC5C23" w:rsidRDefault="00CC5C23" w:rsidP="00CC5C23">
            <w:pPr>
              <w:pStyle w:val="Kalendertekst"/>
              <w:jc w:val="center"/>
            </w:pPr>
            <w:r>
              <w:t>Groep 1 t/m 8</w:t>
            </w:r>
          </w:p>
          <w:p w:rsidR="00CC5C23" w:rsidRPr="00C519E3" w:rsidRDefault="00CC5C23" w:rsidP="00CC5C23">
            <w:pPr>
              <w:pStyle w:val="Kalendertekst"/>
              <w:jc w:val="center"/>
            </w:pPr>
            <w:r>
              <w:t>vrij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DC28AC" w:rsidP="00EB71BF">
            <w:pPr>
              <w:pStyle w:val="Kalendertekst"/>
              <w:jc w:val="center"/>
            </w:pPr>
            <w:r>
              <w:t>L</w:t>
            </w:r>
            <w:r w:rsidR="0020571C">
              <w:t>erarenviering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</w:tr>
      <w:tr w:rsidR="00915A0B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B51A64" w:rsidP="00CC5C23">
            <w:pPr>
              <w:pStyle w:val="Datum"/>
              <w:spacing w:after="40"/>
            </w:pPr>
            <w:r>
              <w:t>16</w:t>
            </w:r>
            <w:r w:rsidR="00CC5C23">
              <w:t xml:space="preserve">           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21</w:t>
            </w:r>
          </w:p>
        </w:tc>
      </w:tr>
      <w:tr w:rsidR="00915A0B" w:rsidRPr="00C519E3" w:rsidTr="00BB52F1">
        <w:trPr>
          <w:trHeight w:hRule="exact" w:val="91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CC5C23" w:rsidP="00EB71BF">
            <w:pPr>
              <w:pStyle w:val="Kalendertekst"/>
              <w:jc w:val="center"/>
            </w:pPr>
            <w:r>
              <w:t>Herfstvakantie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CC5C23" w:rsidP="00EB71BF">
            <w:pPr>
              <w:pStyle w:val="Kalendertekst"/>
              <w:jc w:val="center"/>
            </w:pPr>
            <w:r>
              <w:t>Herfstvakantie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CC5C23" w:rsidP="00EB71BF">
            <w:pPr>
              <w:pStyle w:val="Kalendertekst"/>
              <w:jc w:val="center"/>
            </w:pPr>
            <w:r>
              <w:t>Herfstvakantie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CC5C23" w:rsidP="00EB71BF">
            <w:pPr>
              <w:pStyle w:val="Kalendertekst"/>
              <w:jc w:val="center"/>
            </w:pPr>
            <w:r>
              <w:t>Herfstvakantie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915A0B" w:rsidRPr="00C519E3" w:rsidRDefault="00CC5C23" w:rsidP="00EB71BF">
            <w:pPr>
              <w:pStyle w:val="Kalendertekst"/>
              <w:jc w:val="center"/>
            </w:pPr>
            <w:r>
              <w:t>Herfstvakantie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</w:tr>
      <w:tr w:rsidR="00915A0B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28</w:t>
            </w:r>
          </w:p>
        </w:tc>
      </w:tr>
      <w:tr w:rsidR="00915A0B" w:rsidRPr="00C519E3" w:rsidTr="008B5092">
        <w:trPr>
          <w:trHeight w:hRule="exact" w:val="91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AF6F5D" w:rsidRDefault="0020571C" w:rsidP="00EB71BF">
            <w:pPr>
              <w:pStyle w:val="Kalendertekst"/>
              <w:jc w:val="center"/>
              <w:rPr>
                <w:sz w:val="16"/>
              </w:rPr>
            </w:pPr>
            <w:r w:rsidRPr="00AF6F5D">
              <w:rPr>
                <w:sz w:val="16"/>
              </w:rPr>
              <w:t>Ouderactiviteit</w:t>
            </w:r>
          </w:p>
          <w:p w:rsidR="0020571C" w:rsidRPr="00AF6F5D" w:rsidRDefault="0020571C" w:rsidP="00EB71BF">
            <w:pPr>
              <w:pStyle w:val="Kalendertekst"/>
              <w:jc w:val="center"/>
              <w:rPr>
                <w:sz w:val="16"/>
              </w:rPr>
            </w:pPr>
            <w:r w:rsidRPr="00AF6F5D">
              <w:rPr>
                <w:sz w:val="16"/>
              </w:rPr>
              <w:t>Peuter</w:t>
            </w:r>
            <w:r w:rsidR="00EF58D7" w:rsidRPr="00AF6F5D">
              <w:rPr>
                <w:sz w:val="16"/>
              </w:rPr>
              <w:t>s</w:t>
            </w:r>
            <w:r w:rsidRPr="00AF6F5D">
              <w:rPr>
                <w:sz w:val="16"/>
              </w:rPr>
              <w:t>/kleuter</w:t>
            </w:r>
            <w:r w:rsidR="00EF58D7" w:rsidRPr="00AF6F5D">
              <w:rPr>
                <w:sz w:val="16"/>
              </w:rPr>
              <w:t>s</w:t>
            </w:r>
          </w:p>
          <w:p w:rsidR="00AF6F5D" w:rsidRPr="00AF6F5D" w:rsidRDefault="00AF6F5D" w:rsidP="00EB71BF">
            <w:pPr>
              <w:pStyle w:val="Kalendertekst"/>
              <w:jc w:val="center"/>
              <w:rPr>
                <w:sz w:val="14"/>
              </w:rPr>
            </w:pPr>
            <w:r>
              <w:rPr>
                <w:sz w:val="16"/>
              </w:rPr>
              <w:t>Inloopavond 18.00</w:t>
            </w:r>
            <w:r w:rsidRPr="00AF6F5D">
              <w:rPr>
                <w:sz w:val="16"/>
              </w:rPr>
              <w:t>– 19.00 uur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A048BF" w:rsidRPr="00C519E3" w:rsidRDefault="00A048BF" w:rsidP="007A687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</w:tr>
      <w:tr w:rsidR="00915A0B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915A0B" w:rsidRPr="00C519E3" w:rsidRDefault="00B51A64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AF6F5D" w:rsidRDefault="00B51A64" w:rsidP="00EB71BF">
            <w:pPr>
              <w:pStyle w:val="Datum"/>
              <w:spacing w:after="40"/>
              <w:rPr>
                <w:sz w:val="14"/>
              </w:rPr>
            </w:pPr>
            <w:r w:rsidRPr="00AF6F5D">
              <w:t>31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</w:tr>
      <w:tr w:rsidR="00915A0B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915A0B" w:rsidRPr="00C519E3" w:rsidRDefault="007A687F" w:rsidP="007A687F">
            <w:pPr>
              <w:pStyle w:val="Kalendertekst"/>
              <w:jc w:val="center"/>
            </w:pPr>
            <w:r>
              <w:t xml:space="preserve">Start wintertijd 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915A0B" w:rsidRPr="00C519E3" w:rsidRDefault="007A687F" w:rsidP="00EB71BF">
            <w:pPr>
              <w:pStyle w:val="Kalendertekst"/>
              <w:jc w:val="center"/>
            </w:pPr>
            <w:r>
              <w:t>Kind-bespreking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915A0B" w:rsidRPr="00C519E3" w:rsidRDefault="007A687F" w:rsidP="007A687F">
            <w:pPr>
              <w:pStyle w:val="Kalendertekst"/>
              <w:jc w:val="center"/>
            </w:pPr>
            <w:r>
              <w:t>Kind-bespreking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915A0B" w:rsidRPr="00C519E3" w:rsidRDefault="00915A0B" w:rsidP="00EB71BF">
            <w:pPr>
              <w:pStyle w:val="Kalendertekst"/>
            </w:pPr>
          </w:p>
        </w:tc>
      </w:tr>
      <w:tr w:rsidR="00915A0B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915A0B" w:rsidRPr="00C519E3" w:rsidRDefault="00915A0B" w:rsidP="00EB71BF">
            <w:pPr>
              <w:pStyle w:val="Datum"/>
              <w:spacing w:after="40"/>
            </w:pPr>
          </w:p>
        </w:tc>
      </w:tr>
      <w:tr w:rsidR="00915A0B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915A0B" w:rsidRPr="00C519E3" w:rsidRDefault="00915A0B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54A5C3BE" wp14:editId="76532045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0.2pt;margin-top:-30.3pt;width:182.05pt;height:68.7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6E09E582" wp14:editId="0CB6A28B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19" name="Afbeelding 19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5865AC7" wp14:editId="1E556B8C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7.6pt;margin-top:-31.35pt;width:92.05pt;height:62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4E0B98E0" wp14:editId="2DF49A00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</w:t>
      </w:r>
      <w:r>
        <w:rPr>
          <w:color w:val="7030A0"/>
        </w:rPr>
        <w:t>November</w:t>
      </w:r>
      <w:r w:rsidRPr="0085575B">
        <w:rPr>
          <w:color w:val="7030A0"/>
        </w:rPr>
        <w:t xml:space="preserve"> 2017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EB71BF" w:rsidP="00EB71BF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4</w:t>
            </w:r>
          </w:p>
        </w:tc>
      </w:tr>
      <w:tr w:rsidR="00EB71BF" w:rsidRPr="00C519E3" w:rsidTr="00915A0B">
        <w:trPr>
          <w:trHeight w:hRule="exact" w:val="72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20571C" w:rsidP="00EB71BF">
            <w:pPr>
              <w:pStyle w:val="Kalendertekst"/>
              <w:jc w:val="center"/>
            </w:pPr>
            <w:r>
              <w:t xml:space="preserve">Viering </w:t>
            </w:r>
          </w:p>
          <w:p w:rsidR="0020571C" w:rsidRPr="00C519E3" w:rsidRDefault="0020571C" w:rsidP="00EB71BF">
            <w:pPr>
              <w:pStyle w:val="Kalendertekst"/>
              <w:jc w:val="center"/>
            </w:pPr>
            <w:r>
              <w:t>Groepen 3 en 7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11</w:t>
            </w:r>
          </w:p>
        </w:tc>
      </w:tr>
      <w:tr w:rsidR="00EB71BF" w:rsidRPr="00C519E3" w:rsidTr="00915A0B">
        <w:trPr>
          <w:trHeight w:hRule="exact" w:val="72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A687F" w:rsidP="00EB71BF">
            <w:pPr>
              <w:pStyle w:val="Kalendertekst"/>
              <w:jc w:val="center"/>
            </w:pPr>
            <w:r>
              <w:t xml:space="preserve">Ouderraad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18</w:t>
            </w:r>
          </w:p>
        </w:tc>
      </w:tr>
      <w:tr w:rsidR="00EB71BF" w:rsidRPr="00C519E3" w:rsidTr="00915A0B">
        <w:trPr>
          <w:trHeight w:hRule="exact" w:val="72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A687F" w:rsidP="00EB71BF">
            <w:pPr>
              <w:pStyle w:val="Kalendertekst"/>
              <w:jc w:val="center"/>
            </w:pPr>
            <w:r>
              <w:t xml:space="preserve">MR vergadering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F58D7" w:rsidP="00EB71BF">
            <w:pPr>
              <w:pStyle w:val="Kalendertekst"/>
              <w:jc w:val="center"/>
            </w:pPr>
            <w:r>
              <w:t>NIO groep 8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B51A64" w:rsidP="00B51A64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51A64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25</w:t>
            </w:r>
          </w:p>
        </w:tc>
      </w:tr>
      <w:tr w:rsidR="00EB71BF" w:rsidRPr="00C519E3" w:rsidTr="00915A0B">
        <w:trPr>
          <w:trHeight w:hRule="exact" w:val="72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F58D7" w:rsidRDefault="00EF58D7" w:rsidP="00EB71BF">
            <w:pPr>
              <w:pStyle w:val="Kalendertekst"/>
              <w:jc w:val="center"/>
            </w:pPr>
            <w:r>
              <w:t>Bijeenkomst</w:t>
            </w:r>
          </w:p>
          <w:p w:rsidR="00EB71BF" w:rsidRPr="00C519E3" w:rsidRDefault="00EF58D7" w:rsidP="00EB71BF">
            <w:pPr>
              <w:pStyle w:val="Kalendertekst"/>
              <w:jc w:val="center"/>
            </w:pPr>
            <w:r>
              <w:t>kinderraad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B51A64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48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Default="00EF58D7" w:rsidP="00EF58D7">
            <w:pPr>
              <w:pStyle w:val="Kalendertekst"/>
              <w:jc w:val="center"/>
            </w:pPr>
            <w:r>
              <w:t>Ouderactiviteit</w:t>
            </w:r>
          </w:p>
          <w:p w:rsidR="00EF58D7" w:rsidRPr="00C519E3" w:rsidRDefault="00EF58D7" w:rsidP="00EF58D7">
            <w:pPr>
              <w:pStyle w:val="Kalendertekst"/>
              <w:jc w:val="center"/>
            </w:pPr>
            <w:r>
              <w:t>Peuters/kleuters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AF6F5D" w:rsidRPr="00C519E3" w:rsidRDefault="00AF6F5D" w:rsidP="00AF6F5D">
            <w:pPr>
              <w:pStyle w:val="Kalendertekst"/>
              <w:jc w:val="center"/>
            </w:pPr>
            <w:r>
              <w:t xml:space="preserve">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1BC4B690" wp14:editId="649C6D81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0.2pt;margin-top:-30.3pt;width:182.05pt;height:68.7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6021DABC" wp14:editId="0DD13538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23" name="Afbeelding 23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2DF34D6F" wp14:editId="69EE559E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7.6pt;margin-top:-31.35pt;width:92.05pt;height:62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ewIIBBMDAACJ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7757745F" wp14:editId="711868E1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</w:t>
      </w:r>
      <w:r>
        <w:rPr>
          <w:color w:val="7030A0"/>
        </w:rPr>
        <w:t>December</w:t>
      </w:r>
      <w:r w:rsidRPr="0085575B">
        <w:rPr>
          <w:color w:val="7030A0"/>
        </w:rPr>
        <w:t xml:space="preserve"> 2017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1100"/>
        <w:gridCol w:w="9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EB71BF" w:rsidP="00EB71BF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</w:t>
            </w:r>
          </w:p>
        </w:tc>
      </w:tr>
      <w:tr w:rsidR="00EB71BF" w:rsidRPr="00C519E3" w:rsidTr="00AF6F5D">
        <w:trPr>
          <w:trHeight w:hRule="exact" w:val="79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EF58D7" w:rsidP="00EB71BF">
            <w:pPr>
              <w:pStyle w:val="Kalendertekst"/>
              <w:jc w:val="center"/>
            </w:pPr>
            <w:r>
              <w:t xml:space="preserve">Viering </w:t>
            </w:r>
          </w:p>
          <w:p w:rsidR="00EF58D7" w:rsidRPr="00C519E3" w:rsidRDefault="00BB52F1" w:rsidP="00EB71BF">
            <w:pPr>
              <w:pStyle w:val="Kalendertekst"/>
              <w:jc w:val="center"/>
            </w:pPr>
            <w:r>
              <w:t>Groep 1/2a en 5a</w:t>
            </w:r>
          </w:p>
        </w:tc>
        <w:tc>
          <w:tcPr>
            <w:tcW w:w="2073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B122FC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9</w:t>
            </w:r>
          </w:p>
        </w:tc>
      </w:tr>
      <w:tr w:rsidR="00EB71BF" w:rsidRPr="00C519E3" w:rsidTr="00AF6F5D">
        <w:trPr>
          <w:trHeight w:hRule="exact" w:val="85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AF6F5D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 w:rsidRPr="00AF6F5D">
              <w:t xml:space="preserve">Sinterklaasfeest 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B122FC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50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16</w:t>
            </w:r>
          </w:p>
        </w:tc>
      </w:tr>
      <w:tr w:rsidR="00EB71BF" w:rsidRPr="00C519E3" w:rsidTr="00AF6F5D">
        <w:trPr>
          <w:trHeight w:hRule="exact" w:val="882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Default="00DC28AC" w:rsidP="00EB71BF">
            <w:pPr>
              <w:pStyle w:val="Kalendertekst"/>
              <w:jc w:val="center"/>
            </w:pPr>
            <w:r>
              <w:t>G</w:t>
            </w:r>
            <w:r w:rsidR="00EA4F9C">
              <w:t>roep 1 t/m 8</w:t>
            </w:r>
          </w:p>
          <w:p w:rsidR="00EA4F9C" w:rsidRPr="00C519E3" w:rsidRDefault="00EA4F9C" w:rsidP="00EB71BF">
            <w:pPr>
              <w:pStyle w:val="Kalendertekst"/>
              <w:jc w:val="center"/>
            </w:pPr>
            <w:r>
              <w:t>vrij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B122FC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51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23</w:t>
            </w:r>
          </w:p>
        </w:tc>
      </w:tr>
      <w:tr w:rsidR="00EB71BF" w:rsidRPr="00C519E3" w:rsidTr="00AF6F5D">
        <w:trPr>
          <w:trHeight w:hRule="exact" w:val="815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AF6F5D" w:rsidP="00EB71BF">
            <w:pPr>
              <w:pStyle w:val="Kalendertekst"/>
              <w:jc w:val="center"/>
            </w:pPr>
            <w:r>
              <w:t xml:space="preserve">Ouderraad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AF6F5D" w:rsidRDefault="00AF6F5D" w:rsidP="00EB71BF">
            <w:pPr>
              <w:pStyle w:val="Kalendertekst"/>
              <w:spacing w:line="166" w:lineRule="exact"/>
              <w:jc w:val="center"/>
            </w:pPr>
            <w:r w:rsidRPr="00AF6F5D">
              <w:t xml:space="preserve">Kerstdiner </w:t>
            </w:r>
          </w:p>
          <w:p w:rsidR="00EB71BF" w:rsidRPr="00C519E3" w:rsidRDefault="00AF6F5D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 w:rsidRPr="00AF6F5D">
              <w:t>17.00 – 18.00</w:t>
            </w:r>
            <w:r>
              <w:t xml:space="preserve"> </w:t>
            </w:r>
            <w:r w:rsidRPr="00AF6F5D">
              <w:t>uur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7A687F" w:rsidRDefault="007A687F" w:rsidP="007A687F">
            <w:pPr>
              <w:pStyle w:val="Kalendertekst"/>
              <w:jc w:val="center"/>
            </w:pPr>
            <w:r>
              <w:t xml:space="preserve">School uit om </w:t>
            </w:r>
          </w:p>
          <w:p w:rsidR="00EB71BF" w:rsidRPr="00C519E3" w:rsidRDefault="007A687F" w:rsidP="007A687F">
            <w:pPr>
              <w:pStyle w:val="Kalendertekst"/>
              <w:jc w:val="center"/>
            </w:pPr>
            <w:r>
              <w:t xml:space="preserve">12.00 uur </w:t>
            </w:r>
          </w:p>
        </w:tc>
        <w:tc>
          <w:tcPr>
            <w:tcW w:w="2073" w:type="dxa"/>
            <w:gridSpan w:val="2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B122FC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122FC" w:rsidRPr="00C519E3" w:rsidRDefault="00B122FC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52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4" w:space="0" w:color="auto"/>
            </w:tcBorders>
            <w:shd w:val="clear" w:color="auto" w:fill="FFCC66"/>
          </w:tcPr>
          <w:p w:rsidR="00B122FC" w:rsidRPr="00C519E3" w:rsidRDefault="00B122FC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CC66"/>
          </w:tcPr>
          <w:p w:rsidR="00B122FC" w:rsidRPr="00DC28AC" w:rsidRDefault="00B122FC" w:rsidP="00B122FC">
            <w:pPr>
              <w:pStyle w:val="Datum"/>
              <w:spacing w:after="40"/>
              <w:rPr>
                <w:color w:val="FFC000"/>
              </w:rPr>
            </w:pPr>
          </w:p>
        </w:tc>
      </w:tr>
      <w:tr w:rsidR="00B122FC" w:rsidRPr="00C519E3" w:rsidTr="00AF6F5D">
        <w:trPr>
          <w:trHeight w:hRule="exact" w:val="844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122FC" w:rsidRPr="00C519E3" w:rsidRDefault="00B122FC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B122FC" w:rsidRPr="00C519E3" w:rsidRDefault="00B122FC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DC28AC" w:rsidP="00EB71BF">
            <w:pPr>
              <w:pStyle w:val="Kalendertekst"/>
              <w:jc w:val="center"/>
            </w:pPr>
            <w:r>
              <w:t>K</w:t>
            </w:r>
            <w:r w:rsidR="00EA4F9C">
              <w:t>erstvakantie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DC28AC" w:rsidP="00EA4F9C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DC28AC" w:rsidP="00EA4F9C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DC28AC" w:rsidP="00EB71BF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B122FC" w:rsidRPr="00C519E3" w:rsidRDefault="00DC28AC" w:rsidP="00EA4F9C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1100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4" w:space="0" w:color="auto"/>
            </w:tcBorders>
            <w:shd w:val="clear" w:color="auto" w:fill="FFCC66"/>
          </w:tcPr>
          <w:p w:rsidR="00B122FC" w:rsidRPr="00C519E3" w:rsidRDefault="00B122FC" w:rsidP="00EB71BF">
            <w:pPr>
              <w:pStyle w:val="Kalendertekst"/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B122FC" w:rsidRPr="00C519E3" w:rsidRDefault="00B122FC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9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776D9C30" wp14:editId="430DC464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30.2pt;margin-top:-30.3pt;width:182.05pt;height:68.7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 wp14:anchorId="0233F9FD" wp14:editId="1F0A013B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27" name="Afbeelding 27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DDDEF41" wp14:editId="263071A6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7.6pt;margin-top:-31.35pt;width:92.05pt;height:62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jyDk3x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2B84A966" wp14:editId="1B637B75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>
        <w:rPr>
          <w:color w:val="7030A0"/>
        </w:rPr>
        <w:t>Januari</w:t>
      </w:r>
      <w:r w:rsidRPr="0085575B">
        <w:rPr>
          <w:color w:val="7030A0"/>
        </w:rPr>
        <w:t xml:space="preserve"> 201</w:t>
      </w:r>
      <w:r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B122FC" w:rsidP="00EB71BF">
            <w:pPr>
              <w:pStyle w:val="Datum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 xml:space="preserve">31 </w:t>
            </w:r>
            <w:r w:rsidRPr="00DC28AC">
              <w:rPr>
                <w:sz w:val="22"/>
              </w:rPr>
              <w:t>december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6</w:t>
            </w:r>
          </w:p>
        </w:tc>
      </w:tr>
      <w:tr w:rsidR="00EB71BF" w:rsidRPr="00C519E3" w:rsidTr="00BB52F1">
        <w:trPr>
          <w:trHeight w:hRule="exact" w:val="878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DC28AC" w:rsidP="00EA4F9C">
            <w:pPr>
              <w:pStyle w:val="Kalendertekst"/>
              <w:jc w:val="center"/>
            </w:pPr>
            <w:r>
              <w:t>K</w:t>
            </w:r>
            <w:r w:rsidR="00EA4F9C">
              <w:t>erstvakantie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DC28AC" w:rsidP="00EB71BF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DC28AC" w:rsidP="00EB71BF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DC28AC" w:rsidP="00EB71BF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DC28AC" w:rsidP="00EB71BF">
            <w:pPr>
              <w:pStyle w:val="Kalendertekst"/>
              <w:jc w:val="center"/>
            </w:pPr>
            <w:r>
              <w:t>Kerstvakantie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13</w:t>
            </w:r>
          </w:p>
        </w:tc>
      </w:tr>
      <w:tr w:rsidR="00EB71BF" w:rsidRPr="00C519E3" w:rsidTr="00BB52F1">
        <w:trPr>
          <w:trHeight w:hRule="exact" w:val="953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DC28AC" w:rsidRDefault="00EF58D7" w:rsidP="00EB71BF">
            <w:pPr>
              <w:pStyle w:val="Kalendertekst"/>
              <w:spacing w:line="166" w:lineRule="exact"/>
              <w:jc w:val="center"/>
              <w:rPr>
                <w:szCs w:val="15"/>
              </w:rPr>
            </w:pPr>
            <w:r w:rsidRPr="00DC28AC">
              <w:rPr>
                <w:szCs w:val="15"/>
              </w:rPr>
              <w:t>Ouderactiviteit</w:t>
            </w:r>
          </w:p>
          <w:p w:rsidR="00EF58D7" w:rsidRPr="00C519E3" w:rsidRDefault="00EF58D7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 w:rsidRPr="00DC28AC">
              <w:rPr>
                <w:szCs w:val="15"/>
              </w:rPr>
              <w:t>Peuters/kleuters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F58D7" w:rsidP="00EB71BF">
            <w:pPr>
              <w:pStyle w:val="Kalendertekst"/>
              <w:jc w:val="center"/>
            </w:pPr>
            <w:r>
              <w:t>Creamiddag 1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B122FC" w:rsidP="00EB71BF">
            <w:pPr>
              <w:pStyle w:val="Datum"/>
              <w:spacing w:after="40"/>
            </w:pPr>
            <w:r>
              <w:t>20</w:t>
            </w:r>
          </w:p>
        </w:tc>
      </w:tr>
      <w:tr w:rsidR="00EB71BF" w:rsidRPr="00C519E3" w:rsidTr="00BB52F1">
        <w:trPr>
          <w:trHeight w:hRule="exact" w:val="943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A687F" w:rsidP="00EB71BF">
            <w:pPr>
              <w:pStyle w:val="Kalendertekst"/>
              <w:jc w:val="center"/>
            </w:pPr>
            <w:r>
              <w:t xml:space="preserve">MR vergadering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EF58D7" w:rsidP="00EB71BF">
            <w:pPr>
              <w:pStyle w:val="Kalendertekst"/>
              <w:jc w:val="center"/>
            </w:pPr>
            <w:r>
              <w:t>Creamiddag 2</w:t>
            </w:r>
          </w:p>
          <w:p w:rsidR="00EF58D7" w:rsidRPr="00C519E3" w:rsidRDefault="00EF58D7" w:rsidP="00EB71BF">
            <w:pPr>
              <w:pStyle w:val="Kalendertekst"/>
              <w:jc w:val="center"/>
            </w:pPr>
            <w:r>
              <w:t>Bijeenkomst kinderraad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27</w:t>
            </w:r>
          </w:p>
        </w:tc>
      </w:tr>
      <w:tr w:rsidR="00EB71BF" w:rsidRPr="00C519E3" w:rsidTr="00BB52F1">
        <w:trPr>
          <w:trHeight w:hRule="exact" w:val="94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C27FC9" w:rsidP="00EB71BF">
            <w:pPr>
              <w:pStyle w:val="Kalendertekst"/>
              <w:jc w:val="center"/>
            </w:pPr>
            <w:r>
              <w:t xml:space="preserve">Voorleesontbijt </w:t>
            </w:r>
          </w:p>
          <w:p w:rsidR="00C27FC9" w:rsidRPr="00C519E3" w:rsidRDefault="00C27FC9" w:rsidP="00EB71BF">
            <w:pPr>
              <w:pStyle w:val="Kalendertekst"/>
              <w:jc w:val="center"/>
            </w:pPr>
            <w:r>
              <w:t xml:space="preserve">PSZ, groep 1 en 2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F58D7" w:rsidP="00EB71BF">
            <w:pPr>
              <w:pStyle w:val="Kalendertekst"/>
              <w:jc w:val="center"/>
            </w:pPr>
            <w:r>
              <w:t>Creamiddag 3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31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7A687F" w:rsidP="00EB71BF">
            <w:pPr>
              <w:pStyle w:val="Kalendertekst"/>
              <w:jc w:val="center"/>
            </w:pPr>
            <w:r>
              <w:t xml:space="preserve">Ouderraad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9E2827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52840355" wp14:editId="2D80A6D3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30.2pt;margin-top:-30.3pt;width:182.05pt;height:68.7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 wp14:anchorId="3B8CC96A" wp14:editId="2317BC67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31" name="Afbeelding 31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60A38D8A" wp14:editId="7D79C3F7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7.6pt;margin-top:-31.35pt;width:92.05pt;height:62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cbJobB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 wp14:anchorId="435FDCF5" wp14:editId="4FAC7127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>
        <w:rPr>
          <w:color w:val="7030A0"/>
        </w:rPr>
        <w:t>Februari</w:t>
      </w:r>
      <w:r w:rsidRPr="0085575B">
        <w:rPr>
          <w:color w:val="7030A0"/>
        </w:rPr>
        <w:t xml:space="preserve"> 201</w:t>
      </w:r>
      <w:r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EB71BF" w:rsidP="00EB71BF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3</w:t>
            </w:r>
          </w:p>
        </w:tc>
      </w:tr>
      <w:tr w:rsidR="00EB71BF" w:rsidRPr="00C519E3" w:rsidTr="00BB52F1">
        <w:trPr>
          <w:trHeight w:hRule="exact" w:val="889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EF58D7" w:rsidP="00EB71BF">
            <w:pPr>
              <w:pStyle w:val="Kalendertekst"/>
              <w:jc w:val="center"/>
            </w:pPr>
            <w:r>
              <w:t>Creamiddag 4</w:t>
            </w:r>
          </w:p>
          <w:p w:rsidR="00EF58D7" w:rsidRPr="00C519E3" w:rsidRDefault="00EF58D7" w:rsidP="00EB71BF">
            <w:pPr>
              <w:pStyle w:val="Kalendertekst"/>
              <w:jc w:val="center"/>
            </w:pPr>
            <w:r>
              <w:t>Rapport mee naar huis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10</w:t>
            </w:r>
          </w:p>
        </w:tc>
      </w:tr>
      <w:tr w:rsidR="00EB71BF" w:rsidRPr="00C519E3" w:rsidTr="00BB52F1">
        <w:trPr>
          <w:trHeight w:hRule="exact" w:val="86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R</w:t>
            </w:r>
            <w:r w:rsidR="00EF58D7">
              <w:t>apportgesprekken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5F4194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>
              <w:t>R</w:t>
            </w:r>
            <w:r w:rsidR="00EF58D7">
              <w:t>apportgesprekken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Default="00EA4F9C" w:rsidP="00EB71BF">
            <w:pPr>
              <w:pStyle w:val="Kalendertekst"/>
              <w:jc w:val="center"/>
            </w:pPr>
            <w:r>
              <w:t>Groep 1 t/m 8</w:t>
            </w:r>
          </w:p>
          <w:p w:rsidR="00EA4F9C" w:rsidRPr="00C519E3" w:rsidRDefault="00EA4F9C" w:rsidP="00EB71BF">
            <w:pPr>
              <w:pStyle w:val="Kalendertekst"/>
              <w:jc w:val="center"/>
            </w:pPr>
            <w:r>
              <w:t>vrij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9E2827" w:rsidP="00EB71BF">
            <w:pPr>
              <w:pStyle w:val="Kalendertekst"/>
              <w:jc w:val="center"/>
            </w:pPr>
            <w:r>
              <w:t>Carnaval</w:t>
            </w:r>
          </w:p>
          <w:p w:rsidR="009E2827" w:rsidRPr="00C519E3" w:rsidRDefault="009E2827" w:rsidP="00EB71BF">
            <w:pPr>
              <w:pStyle w:val="Kalendertekst"/>
              <w:jc w:val="center"/>
            </w:pPr>
            <w:r>
              <w:t>School</w:t>
            </w:r>
            <w:r w:rsidR="007A687F">
              <w:t xml:space="preserve"> uit om 12.00</w:t>
            </w:r>
            <w:r>
              <w:t xml:space="preserve"> uur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8559E0" w:rsidP="008559E0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17</w:t>
            </w:r>
          </w:p>
        </w:tc>
      </w:tr>
      <w:tr w:rsidR="00EB71BF" w:rsidRPr="00C519E3" w:rsidTr="00BB52F1">
        <w:trPr>
          <w:trHeight w:hRule="exact" w:val="927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C</w:t>
            </w:r>
            <w:r w:rsidR="00EA4F9C">
              <w:t>arnavalsvakantie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Carnavalsvakantie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Carnavalsvakantie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Carnavalsvakantie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Carnavalsvakantie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24</w:t>
            </w:r>
          </w:p>
        </w:tc>
      </w:tr>
      <w:tr w:rsidR="00EB71BF" w:rsidRPr="00C519E3" w:rsidTr="00BB52F1">
        <w:trPr>
          <w:trHeight w:hRule="exact" w:val="931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9E2827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257DD051" wp14:editId="66AD8386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0.2pt;margin-top:-30.3pt;width:182.05pt;height:68.7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0224" behindDoc="0" locked="0" layoutInCell="1" allowOverlap="1" wp14:anchorId="299B8C30" wp14:editId="4F5DE57A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35" name="Afbeelding 35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60396391" wp14:editId="14ADA13F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7.6pt;margin-top:-31.35pt;width:92.05pt;height:62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ZuYhsR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8176" behindDoc="0" locked="0" layoutInCell="1" allowOverlap="1" wp14:anchorId="640FB31E" wp14:editId="49577FCE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915A0B">
        <w:rPr>
          <w:color w:val="7030A0"/>
        </w:rPr>
        <w:t>Maart</w:t>
      </w:r>
      <w:r w:rsidRPr="0085575B">
        <w:rPr>
          <w:color w:val="7030A0"/>
        </w:rPr>
        <w:t xml:space="preserve"> 201</w:t>
      </w:r>
      <w:r w:rsidR="00915A0B"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EB71BF" w:rsidP="00EB71BF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3</w:t>
            </w:r>
          </w:p>
        </w:tc>
      </w:tr>
      <w:tr w:rsidR="00EB71BF" w:rsidRPr="00C519E3" w:rsidTr="00BB52F1">
        <w:trPr>
          <w:trHeight w:hRule="exact" w:val="80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10</w:t>
            </w:r>
          </w:p>
        </w:tc>
      </w:tr>
      <w:tr w:rsidR="00EB71BF" w:rsidRPr="00C519E3" w:rsidTr="00BB52F1">
        <w:trPr>
          <w:trHeight w:hRule="exact" w:val="86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5F4194" w:rsidP="007A687F">
            <w:pPr>
              <w:pStyle w:val="Kalendertekst"/>
              <w:jc w:val="center"/>
            </w:pPr>
            <w:r>
              <w:t xml:space="preserve">Viering </w:t>
            </w:r>
            <w:r w:rsidR="007A687F">
              <w:t>groep</w:t>
            </w:r>
            <w:r>
              <w:t xml:space="preserve"> </w:t>
            </w:r>
            <w:r w:rsidR="007A687F">
              <w:t>1/2B en 6</w:t>
            </w:r>
            <w:r w:rsidR="00EF58D7">
              <w:t xml:space="preserve"> </w:t>
            </w:r>
          </w:p>
          <w:p w:rsidR="00EF58D7" w:rsidRPr="00C519E3" w:rsidRDefault="00EF58D7" w:rsidP="00EB71BF">
            <w:pPr>
              <w:pStyle w:val="Kalendertekst"/>
              <w:jc w:val="center"/>
            </w:pPr>
            <w:r>
              <w:t>Bijeenkomst kinderraad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17</w:t>
            </w:r>
          </w:p>
        </w:tc>
      </w:tr>
      <w:tr w:rsidR="00EB71BF" w:rsidRPr="00C519E3" w:rsidTr="00BB52F1">
        <w:trPr>
          <w:trHeight w:hRule="exact" w:val="924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24</w:t>
            </w:r>
          </w:p>
        </w:tc>
      </w:tr>
      <w:tr w:rsidR="00EB71BF" w:rsidRPr="00C519E3" w:rsidTr="00BB52F1">
        <w:trPr>
          <w:trHeight w:hRule="exact" w:val="100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A687F" w:rsidP="00EB71BF">
            <w:pPr>
              <w:pStyle w:val="Kalendertekst"/>
              <w:jc w:val="center"/>
            </w:pPr>
            <w:r>
              <w:t>MR vergadering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8559E0" w:rsidP="00EB71BF">
            <w:pPr>
              <w:pStyle w:val="Datum"/>
              <w:spacing w:after="40"/>
            </w:pPr>
            <w:r>
              <w:t>31</w:t>
            </w:r>
          </w:p>
        </w:tc>
      </w:tr>
      <w:tr w:rsidR="00EB71BF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7A687F" w:rsidP="007A687F">
            <w:pPr>
              <w:pStyle w:val="Kalendertekst"/>
              <w:jc w:val="center"/>
            </w:pPr>
            <w:r>
              <w:t>Start zomertijd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75587F" w:rsidRDefault="0075587F" w:rsidP="00EB71BF">
            <w:pPr>
              <w:pStyle w:val="Kalendertekst"/>
              <w:jc w:val="center"/>
            </w:pPr>
            <w:r>
              <w:t xml:space="preserve">Ouderraad </w:t>
            </w:r>
          </w:p>
          <w:p w:rsidR="00EB71BF" w:rsidRDefault="009E2827" w:rsidP="00EB71BF">
            <w:pPr>
              <w:pStyle w:val="Kalendertekst"/>
              <w:jc w:val="center"/>
            </w:pPr>
            <w:r>
              <w:t xml:space="preserve">Inloopavond </w:t>
            </w:r>
          </w:p>
          <w:p w:rsidR="009E2827" w:rsidRPr="00C519E3" w:rsidRDefault="009E2827" w:rsidP="00EB71BF">
            <w:pPr>
              <w:pStyle w:val="Kalendertekst"/>
              <w:jc w:val="center"/>
            </w:pPr>
            <w:r>
              <w:t>18.00 – 19.00 uur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Default="00EF58D7" w:rsidP="00EF58D7">
            <w:pPr>
              <w:pStyle w:val="Kalendertekst"/>
              <w:jc w:val="center"/>
            </w:pPr>
            <w:r>
              <w:t xml:space="preserve">Ouderactiviteit </w:t>
            </w:r>
          </w:p>
          <w:p w:rsidR="00EF58D7" w:rsidRPr="00C519E3" w:rsidRDefault="00EF58D7" w:rsidP="00EF58D7">
            <w:pPr>
              <w:pStyle w:val="Kalendertekst"/>
              <w:jc w:val="center"/>
            </w:pPr>
            <w:r>
              <w:t>Peuters/kleuters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9E2827" w:rsidRPr="00C519E3" w:rsidRDefault="009E2827" w:rsidP="009E2827">
            <w:pPr>
              <w:pStyle w:val="Kalendertekst"/>
              <w:jc w:val="center"/>
            </w:pPr>
            <w:r>
              <w:t xml:space="preserve">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9E2827" w:rsidP="009E2827">
            <w:pPr>
              <w:pStyle w:val="Kalendertekst"/>
              <w:jc w:val="center"/>
            </w:pPr>
            <w:r>
              <w:t xml:space="preserve">Paasontbijt 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3CCEEFFB" wp14:editId="69D94A78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0.2pt;margin-top:-30.3pt;width:182.05pt;height:68.75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 wp14:anchorId="500AD913" wp14:editId="4B3694EE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39" name="Afbeelding 39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07FC3EF0" wp14:editId="730733CF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7.6pt;margin-top:-31.35pt;width:92.05pt;height:62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GnDlBx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3296" behindDoc="0" locked="0" layoutInCell="1" allowOverlap="1" wp14:anchorId="765B75FF" wp14:editId="2DCAA3C2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915A0B">
        <w:rPr>
          <w:color w:val="7030A0"/>
        </w:rPr>
        <w:t>April</w:t>
      </w:r>
      <w:r w:rsidRPr="0085575B">
        <w:rPr>
          <w:color w:val="7030A0"/>
        </w:rPr>
        <w:t xml:space="preserve"> 201</w:t>
      </w:r>
      <w:r w:rsidR="00915A0B"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4B71A0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8559E0" w:rsidP="00226656">
            <w:pPr>
              <w:pStyle w:val="Datum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26656">
              <w:rPr>
                <w:sz w:val="20"/>
                <w:szCs w:val="20"/>
              </w:rPr>
              <w:t>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7</w:t>
            </w:r>
          </w:p>
        </w:tc>
      </w:tr>
      <w:tr w:rsidR="00EB71BF" w:rsidRPr="00C519E3" w:rsidTr="004B71A0">
        <w:trPr>
          <w:trHeight w:hRule="exact" w:val="878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A4F9C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A4F9C">
            <w:pPr>
              <w:pStyle w:val="Kalendertekst"/>
              <w:jc w:val="center"/>
            </w:pPr>
            <w:r>
              <w:t>Pasen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5587F" w:rsidP="00EB71BF">
            <w:pPr>
              <w:pStyle w:val="Kalendertekst"/>
              <w:jc w:val="center"/>
            </w:pPr>
            <w:r>
              <w:t>Theoretisch verkeersexamen groep 7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14</w:t>
            </w:r>
          </w:p>
        </w:tc>
      </w:tr>
      <w:tr w:rsidR="00EB71BF" w:rsidRPr="00C519E3" w:rsidTr="00BB52F1">
        <w:trPr>
          <w:trHeight w:hRule="exact" w:val="925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27C3C" w:rsidRDefault="005F4194" w:rsidP="00EB71BF">
            <w:pPr>
              <w:pStyle w:val="Kalendertekst"/>
              <w:spacing w:line="166" w:lineRule="exact"/>
              <w:jc w:val="center"/>
            </w:pPr>
            <w:r>
              <w:t>S</w:t>
            </w:r>
            <w:r w:rsidR="00C27C3C">
              <w:t>choolfotograaf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B92FD3" w:rsidRDefault="00B92FD3" w:rsidP="00B92FD3">
            <w:pPr>
              <w:pStyle w:val="Kalendertekst"/>
              <w:jc w:val="center"/>
            </w:pPr>
            <w:r>
              <w:t xml:space="preserve">Viering </w:t>
            </w:r>
          </w:p>
          <w:p w:rsidR="00B92FD3" w:rsidRDefault="00B92FD3" w:rsidP="00B92FD3">
            <w:pPr>
              <w:pStyle w:val="Kalendertekst"/>
              <w:jc w:val="center"/>
            </w:pPr>
            <w:r>
              <w:t>Groepen 4 en 8</w:t>
            </w:r>
          </w:p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75587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226656" w:rsidP="00EB71BF">
            <w:pPr>
              <w:pStyle w:val="Datum"/>
              <w:spacing w:after="40"/>
            </w:pPr>
            <w:r>
              <w:t>17</w:t>
            </w:r>
          </w:p>
          <w:p w:rsidR="00B92FD3" w:rsidRPr="00B92FD3" w:rsidRDefault="00B92FD3" w:rsidP="00B92FD3">
            <w:pPr>
              <w:jc w:val="center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21</w:t>
            </w:r>
          </w:p>
        </w:tc>
      </w:tr>
      <w:tr w:rsidR="00EB71BF" w:rsidRPr="00C519E3" w:rsidTr="0075587F">
        <w:trPr>
          <w:trHeight w:hRule="exact" w:val="955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92FD3" w:rsidP="00EB71BF">
            <w:pPr>
              <w:pStyle w:val="Kalendertekst"/>
              <w:jc w:val="center"/>
            </w:pPr>
            <w:r>
              <w:t>IEP groep 8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B92FD3" w:rsidRDefault="00B92FD3" w:rsidP="00EB71BF">
            <w:pPr>
              <w:pStyle w:val="Kalendertekst"/>
              <w:jc w:val="center"/>
            </w:pPr>
            <w:r>
              <w:t>IEP groep 8</w:t>
            </w:r>
          </w:p>
          <w:p w:rsidR="00EB71BF" w:rsidRDefault="00EA4F9C" w:rsidP="00EB71BF">
            <w:pPr>
              <w:pStyle w:val="Kalendertekst"/>
              <w:jc w:val="center"/>
            </w:pPr>
            <w:r>
              <w:t>Groep 1 t/m</w:t>
            </w:r>
            <w:r w:rsidR="00B92FD3">
              <w:t xml:space="preserve"> 7 vrij</w:t>
            </w:r>
          </w:p>
          <w:p w:rsidR="00EA4F9C" w:rsidRPr="00C519E3" w:rsidRDefault="00EA4F9C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C27C3C" w:rsidRPr="00C519E3" w:rsidRDefault="00C27C3C" w:rsidP="00B92FD3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28</w:t>
            </w:r>
          </w:p>
        </w:tc>
      </w:tr>
      <w:tr w:rsidR="00EB71BF" w:rsidRPr="00C519E3" w:rsidTr="00BB52F1">
        <w:trPr>
          <w:trHeight w:hRule="exact" w:val="931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C27C3C" w:rsidP="00EB71BF">
            <w:pPr>
              <w:pStyle w:val="Kalendertekst"/>
              <w:jc w:val="center"/>
            </w:pPr>
            <w:r>
              <w:t xml:space="preserve">Schoolreisje </w:t>
            </w:r>
          </w:p>
          <w:p w:rsidR="00C27C3C" w:rsidRPr="00C519E3" w:rsidRDefault="00C27C3C" w:rsidP="00EB71BF">
            <w:pPr>
              <w:pStyle w:val="Kalendertekst"/>
              <w:jc w:val="center"/>
            </w:pPr>
            <w:r>
              <w:t>Groep 1 t/m 7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4B71A0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 w:rsidRPr="004B71A0">
              <w:t xml:space="preserve">Koningsfeest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Default="005F4194" w:rsidP="00EB71BF">
            <w:pPr>
              <w:pStyle w:val="Kalendertekst"/>
              <w:jc w:val="center"/>
            </w:pPr>
            <w:r>
              <w:t>K</w:t>
            </w:r>
            <w:r w:rsidR="00EA4F9C">
              <w:t>oningsdag</w:t>
            </w:r>
          </w:p>
          <w:p w:rsidR="0075587F" w:rsidRPr="00C519E3" w:rsidRDefault="0075587F" w:rsidP="00EB71BF">
            <w:pPr>
              <w:pStyle w:val="Kalendertekst"/>
              <w:jc w:val="center"/>
            </w:pPr>
            <w:r>
              <w:t xml:space="preserve">Groep 1 t/m 8 vrij 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8559E0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  <w:r w:rsidR="00226656">
              <w:rPr>
                <w:noProof/>
              </w:rPr>
              <w:t>8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B92FD3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</w:t>
            </w:r>
            <w:r w:rsidR="00EA4F9C">
              <w:t>eivakantie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51F92783" wp14:editId="5E6DA4DB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30.2pt;margin-top:-30.3pt;width:182.05pt;height:68.7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0464" behindDoc="0" locked="0" layoutInCell="1" allowOverlap="1" wp14:anchorId="2F5A3E5A" wp14:editId="3416BF8A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43" name="Afbeelding 43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67BED77D" wp14:editId="1F5DC5C2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7.6pt;margin-top:-31.35pt;width:92.05pt;height:62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2ZxvGB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 wp14:anchorId="6B7853CE" wp14:editId="0233E5C0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915A0B">
        <w:rPr>
          <w:color w:val="7030A0"/>
        </w:rPr>
        <w:t>Mei</w:t>
      </w:r>
      <w:r w:rsidRPr="0085575B">
        <w:rPr>
          <w:color w:val="7030A0"/>
        </w:rPr>
        <w:t xml:space="preserve"> 201</w:t>
      </w:r>
      <w:r w:rsidR="00915A0B"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EB71BF" w:rsidP="00EB71BF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5</w:t>
            </w:r>
          </w:p>
        </w:tc>
      </w:tr>
      <w:tr w:rsidR="00EB71BF" w:rsidRPr="00C519E3" w:rsidTr="00BB52F1">
        <w:trPr>
          <w:trHeight w:hRule="exact" w:val="878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</w:t>
            </w:r>
            <w:r w:rsidR="00EA4F9C">
              <w:t>eivakantie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226656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12</w:t>
            </w:r>
          </w:p>
        </w:tc>
      </w:tr>
      <w:tr w:rsidR="00EB71BF" w:rsidRPr="00C519E3" w:rsidTr="00BB52F1">
        <w:trPr>
          <w:trHeight w:hRule="exact" w:val="953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>
              <w:t>Meivakantie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Meivakantie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226656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19</w:t>
            </w:r>
          </w:p>
        </w:tc>
      </w:tr>
      <w:tr w:rsidR="00EB71BF" w:rsidRPr="00C519E3" w:rsidTr="00BB52F1">
        <w:trPr>
          <w:trHeight w:hRule="exact" w:val="943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353BE7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5587F" w:rsidP="00EB71BF">
            <w:pPr>
              <w:pStyle w:val="Kalendertekst"/>
              <w:jc w:val="center"/>
            </w:pPr>
            <w:r>
              <w:t>MR vergadering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C27C3C" w:rsidP="00EB71BF">
            <w:pPr>
              <w:pStyle w:val="Kalendertekst"/>
              <w:jc w:val="center"/>
            </w:pPr>
            <w:r>
              <w:t xml:space="preserve">Ouderactiviteit </w:t>
            </w:r>
          </w:p>
          <w:p w:rsidR="00C27C3C" w:rsidRPr="00C519E3" w:rsidRDefault="00C27C3C" w:rsidP="00EB71BF">
            <w:pPr>
              <w:pStyle w:val="Kalendertekst"/>
              <w:jc w:val="center"/>
            </w:pPr>
            <w:r>
              <w:t>Peuters/kleuters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C27C3C" w:rsidP="00EB71BF">
            <w:pPr>
              <w:pStyle w:val="Kalendertekst"/>
              <w:jc w:val="center"/>
            </w:pPr>
            <w:r>
              <w:t>Praktisch verkeersexamen</w:t>
            </w:r>
          </w:p>
          <w:p w:rsidR="00C27C3C" w:rsidRPr="00C519E3" w:rsidRDefault="00C27C3C" w:rsidP="00EB71BF">
            <w:pPr>
              <w:pStyle w:val="Kalendertekst"/>
              <w:jc w:val="center"/>
            </w:pPr>
            <w:r>
              <w:t>Groep 7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226656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26</w:t>
            </w:r>
          </w:p>
        </w:tc>
      </w:tr>
      <w:tr w:rsidR="00EB71BF" w:rsidRPr="00C519E3" w:rsidTr="00BB52F1">
        <w:trPr>
          <w:trHeight w:hRule="exact" w:val="94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P</w:t>
            </w:r>
            <w:r w:rsidR="00EA4F9C">
              <w:t>inksteren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C27C3C" w:rsidP="00EB71BF">
            <w:pPr>
              <w:pStyle w:val="Kalendertekst"/>
              <w:jc w:val="center"/>
            </w:pPr>
            <w:r>
              <w:t>Bijeenkomst kinderraad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226656" w:rsidP="00226656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226656" w:rsidP="00226656">
            <w:pPr>
              <w:pStyle w:val="Datum"/>
              <w:spacing w:after="40"/>
            </w:pPr>
            <w:r>
              <w:t>31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3FE08EFD" wp14:editId="24DA515C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30.2pt;margin-top:-30.3pt;width:182.05pt;height:68.7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5584" behindDoc="0" locked="0" layoutInCell="1" allowOverlap="1" wp14:anchorId="666FFAE8" wp14:editId="70F970DE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47" name="Afbeelding 47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2C6BE5A4" wp14:editId="42559B1F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7.6pt;margin-top:-31.35pt;width:92.05pt;height:62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3536" behindDoc="0" locked="0" layoutInCell="1" allowOverlap="1" wp14:anchorId="692CC63B" wp14:editId="75BDBAB2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915A0B">
        <w:rPr>
          <w:color w:val="7030A0"/>
        </w:rPr>
        <w:t>Juni</w:t>
      </w:r>
      <w:r w:rsidRPr="0085575B">
        <w:rPr>
          <w:color w:val="7030A0"/>
        </w:rPr>
        <w:t xml:space="preserve"> 201</w:t>
      </w:r>
      <w:r w:rsidR="00915A0B"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EB71BF" w:rsidP="00EB71BF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2</w:t>
            </w:r>
          </w:p>
        </w:tc>
      </w:tr>
      <w:tr w:rsidR="00EB71BF" w:rsidRPr="00C519E3" w:rsidTr="00BB52F1">
        <w:trPr>
          <w:trHeight w:hRule="exact" w:val="102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BB52F1" w:rsidP="00EB71BF">
            <w:pPr>
              <w:pStyle w:val="Kalendertekst"/>
              <w:jc w:val="center"/>
            </w:pPr>
            <w:r>
              <w:t xml:space="preserve">Viering groep </w:t>
            </w:r>
            <w:r w:rsidR="0075587F">
              <w:t>5B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226656" w:rsidP="0065380B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</w:t>
            </w:r>
            <w:r w:rsidR="0065380B">
              <w:rPr>
                <w:noProof/>
              </w:rPr>
              <w:t>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226656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9</w:t>
            </w:r>
          </w:p>
        </w:tc>
      </w:tr>
      <w:tr w:rsidR="00EB71BF" w:rsidRPr="00C519E3" w:rsidTr="00BB52F1">
        <w:trPr>
          <w:trHeight w:hRule="exact" w:val="997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16</w:t>
            </w:r>
          </w:p>
        </w:tc>
      </w:tr>
      <w:tr w:rsidR="00EB71BF" w:rsidRPr="00C519E3" w:rsidTr="00BB52F1">
        <w:trPr>
          <w:trHeight w:hRule="exact" w:val="986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J</w:t>
            </w:r>
            <w:r w:rsidR="00EA4F9C">
              <w:t>univakantie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Junivakantie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Junivakantie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Junivakantie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Default="00B92FD3" w:rsidP="00EB71BF">
            <w:pPr>
              <w:pStyle w:val="Kalendertekst"/>
              <w:jc w:val="center"/>
            </w:pPr>
            <w:r>
              <w:t>J</w:t>
            </w:r>
            <w:r w:rsidR="00EA4F9C">
              <w:t>univakantie</w:t>
            </w:r>
          </w:p>
          <w:p w:rsidR="00B92FD3" w:rsidRPr="00C519E3" w:rsidRDefault="00B92FD3" w:rsidP="00EB71BF">
            <w:pPr>
              <w:pStyle w:val="Kalendertekst"/>
              <w:jc w:val="center"/>
            </w:pPr>
            <w:r>
              <w:t>Suikerfeest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23</w:t>
            </w:r>
          </w:p>
        </w:tc>
      </w:tr>
      <w:tr w:rsidR="00EB71BF" w:rsidRPr="00C519E3" w:rsidTr="00BB52F1">
        <w:trPr>
          <w:trHeight w:hRule="exact" w:val="962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75587F" w:rsidP="00EB71BF">
            <w:pPr>
              <w:pStyle w:val="Kalendertekst"/>
              <w:jc w:val="center"/>
            </w:pPr>
            <w:r>
              <w:t xml:space="preserve">Ouderraad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C27C3C" w:rsidP="00EB71BF">
            <w:pPr>
              <w:pStyle w:val="Kalendertekst"/>
              <w:jc w:val="center"/>
            </w:pPr>
            <w:r>
              <w:t>Kamp groep 8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C27C3C" w:rsidP="00EB71BF">
            <w:pPr>
              <w:pStyle w:val="Kalendertekst"/>
              <w:jc w:val="center"/>
            </w:pPr>
            <w:r>
              <w:t>Kamp groep 8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C27C3C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>
              <w:t>Kamp groep 8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C27C3C" w:rsidP="00EB71BF">
            <w:pPr>
              <w:pStyle w:val="Kalendertekst"/>
              <w:jc w:val="center"/>
            </w:pPr>
            <w:r>
              <w:t>Kamp groep 8</w:t>
            </w:r>
          </w:p>
          <w:p w:rsidR="00C27C3C" w:rsidRPr="00C519E3" w:rsidRDefault="00C27C3C" w:rsidP="00EB71BF">
            <w:pPr>
              <w:pStyle w:val="Kalendertekst"/>
              <w:jc w:val="center"/>
            </w:pPr>
            <w:r>
              <w:t>Rapporten mee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30</w:t>
            </w:r>
          </w:p>
        </w:tc>
      </w:tr>
      <w:tr w:rsidR="00EB71BF" w:rsidRPr="00C519E3" w:rsidTr="00EB71BF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R</w:t>
            </w:r>
            <w:r w:rsidR="00C27C3C">
              <w:t>apportgesprekken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5F4194" w:rsidP="00C27C3C">
            <w:pPr>
              <w:pStyle w:val="Kalendertekst"/>
              <w:jc w:val="center"/>
            </w:pPr>
            <w:r>
              <w:t>R</w:t>
            </w:r>
            <w:r w:rsidR="00C27C3C">
              <w:t>apportgesprekken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EB71BF" w:rsidRPr="00C519E3" w:rsidRDefault="00C27C3C" w:rsidP="00C27C3C">
            <w:pPr>
              <w:pStyle w:val="Kalendertekst"/>
              <w:jc w:val="center"/>
            </w:pPr>
            <w:r>
              <w:t>Bijeenkomst kinderraad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EB71BF" w:rsidRPr="00C519E3" w:rsidRDefault="00EB71BF" w:rsidP="00EB71BF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05B6E6FF" wp14:editId="54C86D8C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30.2pt;margin-top:-30.3pt;width:182.05pt;height:68.7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0704" behindDoc="0" locked="0" layoutInCell="1" allowOverlap="1" wp14:anchorId="281F7472" wp14:editId="59C2F20F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51" name="Afbeelding 51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26CD0F94" wp14:editId="23DB6A59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EB71BF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17.6pt;margin-top:-31.35pt;width:92.05pt;height:62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nGZX2h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EB71BF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8656" behindDoc="0" locked="0" layoutInCell="1" allowOverlap="1" wp14:anchorId="338B9A0C" wp14:editId="0DA17D4D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915A0B">
        <w:rPr>
          <w:color w:val="7030A0"/>
        </w:rPr>
        <w:t>Juli</w:t>
      </w:r>
      <w:r w:rsidRPr="0085575B">
        <w:rPr>
          <w:color w:val="7030A0"/>
        </w:rPr>
        <w:t xml:space="preserve"> 201</w:t>
      </w:r>
      <w:r w:rsidR="00915A0B"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EB71BF" w:rsidRPr="00C519E3" w:rsidTr="00EB71BF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EB71BF" w:rsidP="00EB71BF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B71BF" w:rsidRPr="00C519E3" w:rsidRDefault="00EB71BF" w:rsidP="00EB71BF">
            <w:pPr>
              <w:pStyle w:val="Dag"/>
            </w:pPr>
            <w:r>
              <w:t>zaterdag</w:t>
            </w:r>
          </w:p>
        </w:tc>
      </w:tr>
      <w:tr w:rsidR="00EB71BF" w:rsidRPr="00C519E3" w:rsidTr="00915A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031982" w:rsidRDefault="0065380B" w:rsidP="00EB71BF">
            <w:pPr>
              <w:pStyle w:val="Datum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7</w:t>
            </w:r>
          </w:p>
        </w:tc>
      </w:tr>
      <w:tr w:rsidR="00EB71BF" w:rsidRPr="00C519E3" w:rsidTr="00BB52F1">
        <w:trPr>
          <w:trHeight w:hRule="exact" w:val="96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4B71A0" w:rsidP="00EB71BF">
            <w:pPr>
              <w:pStyle w:val="Kalendertekst"/>
              <w:jc w:val="center"/>
            </w:pPr>
            <w:r>
              <w:t>Musical groep 8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Pr="00C519E3" w:rsidRDefault="004B71A0" w:rsidP="00EB71BF">
            <w:pPr>
              <w:pStyle w:val="Kalendertekst"/>
              <w:jc w:val="center"/>
            </w:pPr>
            <w:r>
              <w:t>Uitzwaaien groep 8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EB71BF" w:rsidRDefault="00EA4F9C" w:rsidP="00EB71BF">
            <w:pPr>
              <w:pStyle w:val="Kalendertekst"/>
              <w:jc w:val="center"/>
            </w:pPr>
            <w:r>
              <w:t>Laatste schooldag</w:t>
            </w:r>
          </w:p>
          <w:p w:rsidR="0075587F" w:rsidRDefault="0075587F" w:rsidP="00EB71BF">
            <w:pPr>
              <w:pStyle w:val="Kalendertekst"/>
              <w:jc w:val="center"/>
            </w:pPr>
            <w:r>
              <w:t>12.00 uur uit</w:t>
            </w:r>
          </w:p>
          <w:p w:rsidR="004B71A0" w:rsidRPr="00C519E3" w:rsidRDefault="004B71A0" w:rsidP="00EB71BF">
            <w:pPr>
              <w:pStyle w:val="Kalendertekst"/>
              <w:jc w:val="center"/>
            </w:pPr>
            <w:r>
              <w:t xml:space="preserve">Groep 8 vrij 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  <w:jc w:val="center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14</w:t>
            </w:r>
          </w:p>
        </w:tc>
      </w:tr>
      <w:tr w:rsidR="00EB71BF" w:rsidRPr="00C519E3" w:rsidTr="00BB52F1">
        <w:trPr>
          <w:trHeight w:hRule="exact" w:val="964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 xml:space="preserve">Zomervakantie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21</w:t>
            </w:r>
          </w:p>
        </w:tc>
      </w:tr>
      <w:tr w:rsidR="00EB71BF" w:rsidRPr="00C519E3" w:rsidTr="00BB52F1">
        <w:trPr>
          <w:trHeight w:hRule="exact" w:val="104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28</w:t>
            </w:r>
          </w:p>
        </w:tc>
      </w:tr>
      <w:tr w:rsidR="00EB71BF" w:rsidRPr="00C519E3" w:rsidTr="00B92FD3">
        <w:trPr>
          <w:trHeight w:hRule="exact" w:val="969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EB71BF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65380B" w:rsidP="00EB71BF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65380B" w:rsidP="00EB71BF">
            <w:pPr>
              <w:pStyle w:val="Datum"/>
              <w:spacing w:after="40"/>
            </w:pPr>
            <w:r>
              <w:t>31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B92FD3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5F4194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5F4194" w:rsidP="005F4194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5F4194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5F4194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EB71BF" w:rsidRPr="00C519E3" w:rsidRDefault="00EB71BF" w:rsidP="005F4194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EB71BF" w:rsidRPr="00C519E3" w:rsidRDefault="00EB71BF" w:rsidP="00EB71BF">
            <w:pPr>
              <w:pStyle w:val="Kalendertekst"/>
            </w:pPr>
          </w:p>
        </w:tc>
      </w:tr>
      <w:tr w:rsidR="00EB71BF" w:rsidRPr="00C519E3" w:rsidTr="00EB71BF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EB71BF" w:rsidRPr="00C519E3" w:rsidRDefault="00EB71BF" w:rsidP="00EB71BF">
            <w:pPr>
              <w:pStyle w:val="Datum"/>
              <w:spacing w:after="40"/>
            </w:pPr>
          </w:p>
        </w:tc>
      </w:tr>
      <w:tr w:rsidR="00EB71BF" w:rsidRPr="00C519E3" w:rsidTr="00EB71BF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B71BF" w:rsidRPr="00C519E3" w:rsidRDefault="00EB71BF" w:rsidP="00EB71BF">
            <w:pPr>
              <w:pStyle w:val="Kalendertekst"/>
            </w:pPr>
          </w:p>
        </w:tc>
      </w:tr>
    </w:tbl>
    <w:p w:rsidR="0065380B" w:rsidRPr="00C519E3" w:rsidRDefault="0065380B" w:rsidP="0065380B">
      <w:pPr>
        <w:pStyle w:val="MaandJaa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7DD485C0" wp14:editId="5D1C14C7">
                <wp:simplePos x="0" y="0"/>
                <wp:positionH relativeFrom="column">
                  <wp:posOffset>2923540</wp:posOffset>
                </wp:positionH>
                <wp:positionV relativeFrom="paragraph">
                  <wp:posOffset>-384810</wp:posOffset>
                </wp:positionV>
                <wp:extent cx="2312035" cy="873125"/>
                <wp:effectExtent l="0" t="0" r="0" b="317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 2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5625WC Eindhoven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040 - 2424471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pachtakker@koreinkinderplein.nl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www.koreinkinderplein.nl/pachtakker-eindhoven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30.2pt;margin-top:-30.3pt;width:182.05pt;height:68.7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 2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5625WC Eindhoven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040 - 2424471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pachtakker@koreinkinderplein.nl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www.koreinkinderplein.nl/pachtakker-eindhoven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5824" behindDoc="0" locked="0" layoutInCell="1" allowOverlap="1" wp14:anchorId="19560437" wp14:editId="13EC775E">
            <wp:simplePos x="0" y="0"/>
            <wp:positionH relativeFrom="column">
              <wp:posOffset>2811780</wp:posOffset>
            </wp:positionH>
            <wp:positionV relativeFrom="paragraph">
              <wp:posOffset>-866140</wp:posOffset>
            </wp:positionV>
            <wp:extent cx="2224405" cy="476885"/>
            <wp:effectExtent l="0" t="0" r="4445" b="0"/>
            <wp:wrapNone/>
            <wp:docPr id="11" name="Afbeelding 11" descr="KO_Kinderplein-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_Kinderplein-kle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71AC0C44" wp14:editId="705F729A">
                <wp:simplePos x="0" y="0"/>
                <wp:positionH relativeFrom="column">
                  <wp:posOffset>-223520</wp:posOffset>
                </wp:positionH>
                <wp:positionV relativeFrom="paragraph">
                  <wp:posOffset>-398145</wp:posOffset>
                </wp:positionV>
                <wp:extent cx="1169035" cy="78740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Samarialaan1a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5625RA Eindhoven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040-2419848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info@bs-cornelisjetses.nl</w:t>
                            </w:r>
                          </w:p>
                          <w:p w:rsidR="00A048BF" w:rsidRDefault="00A048BF" w:rsidP="0065380B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www. corjets.nl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7.6pt;margin-top:-31.35pt;width:92.05pt;height:62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" stroked="f" strokecolor="black [0]" strokeweight="0" insetpen="t">
                <v:shadow color="#ccc"/>
                <v:textbox inset="2.85pt,2.85pt,2.85pt,2.85pt">
                  <w:txbxContent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Samarialaan1a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5625RA Eindhoven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040-2419848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info@bs-cornelisjetses.nl</w:t>
                      </w:r>
                    </w:p>
                    <w:p w:rsidR="00A048BF" w:rsidRDefault="00A048BF" w:rsidP="0065380B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www. corjets.nl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3776" behindDoc="0" locked="0" layoutInCell="1" allowOverlap="1" wp14:anchorId="18BC7F59" wp14:editId="126E477C">
            <wp:simplePos x="0" y="0"/>
            <wp:positionH relativeFrom="column">
              <wp:posOffset>-342900</wp:posOffset>
            </wp:positionH>
            <wp:positionV relativeFrom="paragraph">
              <wp:posOffset>-1351280</wp:posOffset>
            </wp:positionV>
            <wp:extent cx="2914015" cy="1012190"/>
            <wp:effectExtent l="0" t="0" r="63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="00C4550E">
        <w:rPr>
          <w:color w:val="7030A0"/>
        </w:rPr>
        <w:t>Augustus</w:t>
      </w:r>
      <w:r w:rsidRPr="0085575B">
        <w:rPr>
          <w:color w:val="7030A0"/>
        </w:rPr>
        <w:t xml:space="preserve"> 201</w:t>
      </w:r>
      <w:r>
        <w:rPr>
          <w:color w:val="7030A0"/>
        </w:rPr>
        <w:t>8</w:t>
      </w:r>
    </w:p>
    <w:tbl>
      <w:tblPr>
        <w:tblW w:w="5242" w:type="pct"/>
        <w:jc w:val="center"/>
        <w:tblInd w:w="-685" w:type="dxa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702"/>
        <w:gridCol w:w="2067"/>
        <w:gridCol w:w="2073"/>
        <w:gridCol w:w="2075"/>
        <w:gridCol w:w="2073"/>
        <w:gridCol w:w="2075"/>
        <w:gridCol w:w="2075"/>
        <w:gridCol w:w="2073"/>
      </w:tblGrid>
      <w:tr w:rsidR="0065380B" w:rsidRPr="00C519E3" w:rsidTr="0065380B">
        <w:trPr>
          <w:trHeight w:val="28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Default="0065380B" w:rsidP="0065380B">
            <w:pPr>
              <w:pStyle w:val="Dag"/>
            </w:pPr>
            <w:r>
              <w:t>wk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zondag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maandag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dinsdag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woensdag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donderdag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vrijdag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5380B" w:rsidRPr="00C519E3" w:rsidRDefault="0065380B" w:rsidP="0065380B">
            <w:pPr>
              <w:pStyle w:val="Dag"/>
            </w:pPr>
            <w:r>
              <w:t>zaterdag</w:t>
            </w:r>
          </w:p>
        </w:tc>
      </w:tr>
      <w:tr w:rsidR="0065380B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031982" w:rsidRDefault="0065380B" w:rsidP="0065380B">
            <w:pPr>
              <w:pStyle w:val="Datum"/>
              <w:spacing w:after="40"/>
              <w:rPr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3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4</w:t>
            </w:r>
          </w:p>
        </w:tc>
      </w:tr>
      <w:tr w:rsidR="0065380B" w:rsidRPr="00C519E3" w:rsidTr="00BB52F1">
        <w:trPr>
          <w:trHeight w:hRule="exact" w:val="971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</w:tr>
      <w:tr w:rsidR="0065380B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Default="00C4550E" w:rsidP="0065380B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32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5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8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10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11</w:t>
            </w:r>
          </w:p>
        </w:tc>
      </w:tr>
      <w:tr w:rsidR="0065380B" w:rsidRPr="00C519E3" w:rsidTr="00BB52F1">
        <w:trPr>
          <w:trHeight w:hRule="exact" w:val="920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</w:tr>
      <w:tr w:rsidR="0065380B" w:rsidRPr="00C519E3" w:rsidTr="00B92FD3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C4550E" w:rsidP="0065380B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33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12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17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18</w:t>
            </w:r>
          </w:p>
        </w:tc>
      </w:tr>
      <w:tr w:rsidR="0065380B" w:rsidRPr="00C519E3" w:rsidTr="00BB52F1">
        <w:trPr>
          <w:trHeight w:hRule="exact" w:val="1024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 xml:space="preserve">Zomervakantie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CCFFCC"/>
          </w:tcPr>
          <w:p w:rsidR="0065380B" w:rsidRPr="00C519E3" w:rsidRDefault="005F4194" w:rsidP="0065380B">
            <w:pPr>
              <w:pStyle w:val="Kalendertekst"/>
              <w:jc w:val="center"/>
            </w:pPr>
            <w:r>
              <w:t>Zomervakantie</w:t>
            </w: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</w:tr>
      <w:tr w:rsidR="0065380B" w:rsidRPr="00C519E3" w:rsidTr="006538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C4550E" w:rsidP="0065380B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19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22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24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25</w:t>
            </w:r>
          </w:p>
        </w:tc>
      </w:tr>
      <w:tr w:rsidR="0065380B" w:rsidRPr="00C519E3" w:rsidTr="00BB52F1">
        <w:trPr>
          <w:trHeight w:hRule="exact" w:val="931"/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4B71A0" w:rsidP="0065380B">
            <w:pPr>
              <w:pStyle w:val="Kalendertekst"/>
              <w:jc w:val="center"/>
            </w:pPr>
            <w:r>
              <w:t xml:space="preserve">Eerste schooldag </w:t>
            </w: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65380B" w:rsidP="0065380B">
            <w:pPr>
              <w:pStyle w:val="Kalendertekst"/>
              <w:spacing w:line="166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</w:tr>
      <w:tr w:rsidR="0065380B" w:rsidRPr="00C519E3" w:rsidTr="0065380B">
        <w:trPr>
          <w:trHeight w:hRule="exact" w:val="432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C4550E" w:rsidP="0065380B">
            <w:pPr>
              <w:pStyle w:val="Datum"/>
              <w:spacing w:after="40"/>
              <w:rPr>
                <w:noProof/>
              </w:rPr>
            </w:pPr>
            <w:r>
              <w:rPr>
                <w:noProof/>
              </w:rPr>
              <w:t>35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26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28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29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30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C4550E" w:rsidP="0065380B">
            <w:pPr>
              <w:pStyle w:val="Datum"/>
              <w:spacing w:after="40"/>
            </w:pPr>
            <w:r>
              <w:t>31</w:t>
            </w: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  <w:shd w:val="clear" w:color="auto" w:fill="FFCC66"/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</w:tr>
      <w:tr w:rsidR="0065380B" w:rsidRPr="00C519E3" w:rsidTr="0065380B">
        <w:trPr>
          <w:trHeight w:hRule="exact" w:val="982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Kalendertekst"/>
              <w:jc w:val="center"/>
            </w:pPr>
          </w:p>
        </w:tc>
        <w:tc>
          <w:tcPr>
            <w:tcW w:w="2075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Kalendertekst"/>
            </w:pPr>
          </w:p>
        </w:tc>
        <w:tc>
          <w:tcPr>
            <w:tcW w:w="2073" w:type="dxa"/>
            <w:tcBorders>
              <w:top w:val="nil"/>
              <w:left w:val="single" w:sz="8" w:space="0" w:color="BFBFBF" w:themeColor="background1" w:themeShade="BF"/>
              <w:bottom w:val="single" w:sz="6" w:space="0" w:color="auto"/>
              <w:right w:val="single" w:sz="6" w:space="0" w:color="auto"/>
            </w:tcBorders>
            <w:shd w:val="clear" w:color="auto" w:fill="FFCC66"/>
          </w:tcPr>
          <w:p w:rsidR="0065380B" w:rsidRPr="00C519E3" w:rsidRDefault="0065380B" w:rsidP="0065380B">
            <w:pPr>
              <w:pStyle w:val="Kalendertekst"/>
            </w:pPr>
          </w:p>
        </w:tc>
      </w:tr>
      <w:tr w:rsidR="0065380B" w:rsidRPr="00C519E3" w:rsidTr="0065380B">
        <w:trPr>
          <w:trHeight w:hRule="exact" w:val="9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67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5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  <w:tc>
          <w:tcPr>
            <w:tcW w:w="2073" w:type="dxa"/>
            <w:tcBorders>
              <w:top w:val="single" w:sz="6" w:space="0" w:color="auto"/>
              <w:left w:val="single" w:sz="8" w:space="0" w:color="BFBFBF" w:themeColor="background1" w:themeShade="BF"/>
              <w:bottom w:val="nil"/>
              <w:right w:val="single" w:sz="6" w:space="0" w:color="auto"/>
            </w:tcBorders>
          </w:tcPr>
          <w:p w:rsidR="0065380B" w:rsidRPr="00C519E3" w:rsidRDefault="0065380B" w:rsidP="0065380B">
            <w:pPr>
              <w:pStyle w:val="Datum"/>
              <w:spacing w:after="40"/>
            </w:pPr>
          </w:p>
        </w:tc>
      </w:tr>
      <w:tr w:rsidR="0065380B" w:rsidRPr="00C519E3" w:rsidTr="0065380B">
        <w:trPr>
          <w:trHeight w:hRule="exact" w:val="84"/>
          <w:jc w:val="center"/>
        </w:trPr>
        <w:tc>
          <w:tcPr>
            <w:tcW w:w="15213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65380B" w:rsidRPr="00C519E3" w:rsidRDefault="0065380B" w:rsidP="0065380B">
            <w:pPr>
              <w:pStyle w:val="Kalendertekst"/>
            </w:pPr>
          </w:p>
        </w:tc>
      </w:tr>
    </w:tbl>
    <w:p w:rsidR="00E83970" w:rsidRPr="00C519E3" w:rsidRDefault="00E83970" w:rsidP="00BB52F1">
      <w:pPr>
        <w:pStyle w:val="MaandJaar"/>
        <w:jc w:val="left"/>
      </w:pPr>
      <w:bookmarkStart w:id="0" w:name="_GoBack"/>
      <w:bookmarkEnd w:id="0"/>
    </w:p>
    <w:sectPr w:rsidR="00E83970" w:rsidRPr="00C519E3" w:rsidSect="00F55CFD">
      <w:pgSz w:w="16839" w:h="11907" w:orient="landscape" w:code="9"/>
      <w:pgMar w:top="0" w:right="1104" w:bottom="0" w:left="144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2/31/2011"/>
    <w:docVar w:name="MonthEnd1" w:val="31/01/2013"/>
    <w:docVar w:name="MonthEnd10" w:val="31/10/2013"/>
    <w:docVar w:name="MonthEnd11" w:val="30/11/2013"/>
    <w:docVar w:name="MonthEnd12" w:val="31/12/2013"/>
    <w:docVar w:name="MonthEnd2" w:val="28/02/2013"/>
    <w:docVar w:name="MonthEnd3" w:val="31/03/2013"/>
    <w:docVar w:name="MonthEnd4" w:val="30/04/2013"/>
    <w:docVar w:name="MonthEnd5" w:val="31/05/2013"/>
    <w:docVar w:name="MonthEnd6" w:val="30/06/2013"/>
    <w:docVar w:name="MonthEnd7" w:val="31/07/2013"/>
    <w:docVar w:name="MonthEnd8" w:val="31/08/2013"/>
    <w:docVar w:name="MonthEnd9" w:val="30/09/2013"/>
    <w:docVar w:name="MonthEndA" w:val="1/31/2012"/>
    <w:docVar w:name="MonthEndB" w:val="11/30/2011"/>
    <w:docVar w:name="MonthStart" w:val="12/1/2011"/>
    <w:docVar w:name="MonthStart1" w:val="01/01/2013"/>
    <w:docVar w:name="MonthStart10" w:val="01/10/2013"/>
    <w:docVar w:name="MonthStart11" w:val="01/11/2013"/>
    <w:docVar w:name="MonthStart12" w:val="01/12/2013"/>
    <w:docVar w:name="MonthStart2" w:val="01/02/2013"/>
    <w:docVar w:name="MonthStart3" w:val="01/03/2013"/>
    <w:docVar w:name="MonthStart4" w:val="01/04/2013"/>
    <w:docVar w:name="MonthStart5" w:val="01/05/2013"/>
    <w:docVar w:name="MonthStart6" w:val="01/06/2013"/>
    <w:docVar w:name="MonthStart7" w:val="01/07/2013"/>
    <w:docVar w:name="MonthStart8" w:val="01/08/2013"/>
    <w:docVar w:name="MonthStart9" w:val="01/09/2013"/>
    <w:docVar w:name="MonthStartA" w:val="1/1/2012"/>
    <w:docVar w:name="MonthStartB" w:val="11/1/2011"/>
    <w:docVar w:name="WeekStart" w:val="2"/>
  </w:docVars>
  <w:rsids>
    <w:rsidRoot w:val="00AA5F70"/>
    <w:rsid w:val="00031982"/>
    <w:rsid w:val="00036356"/>
    <w:rsid w:val="00081E22"/>
    <w:rsid w:val="000A0062"/>
    <w:rsid w:val="00132CE7"/>
    <w:rsid w:val="0017341A"/>
    <w:rsid w:val="0020571C"/>
    <w:rsid w:val="00226656"/>
    <w:rsid w:val="00353BE7"/>
    <w:rsid w:val="003A3283"/>
    <w:rsid w:val="00482FD5"/>
    <w:rsid w:val="004B71A0"/>
    <w:rsid w:val="005F4194"/>
    <w:rsid w:val="0065380B"/>
    <w:rsid w:val="007542B8"/>
    <w:rsid w:val="0075587F"/>
    <w:rsid w:val="00794327"/>
    <w:rsid w:val="007A687F"/>
    <w:rsid w:val="007D294E"/>
    <w:rsid w:val="0085575B"/>
    <w:rsid w:val="008559E0"/>
    <w:rsid w:val="008B5092"/>
    <w:rsid w:val="008E40BA"/>
    <w:rsid w:val="00915A0B"/>
    <w:rsid w:val="00975D32"/>
    <w:rsid w:val="009E2827"/>
    <w:rsid w:val="00A048BF"/>
    <w:rsid w:val="00AA5F70"/>
    <w:rsid w:val="00AF6F5D"/>
    <w:rsid w:val="00B122FC"/>
    <w:rsid w:val="00B51A64"/>
    <w:rsid w:val="00B86954"/>
    <w:rsid w:val="00B92FD3"/>
    <w:rsid w:val="00BA3AB5"/>
    <w:rsid w:val="00BB52F1"/>
    <w:rsid w:val="00C27C3C"/>
    <w:rsid w:val="00C27FC9"/>
    <w:rsid w:val="00C4550E"/>
    <w:rsid w:val="00C519E3"/>
    <w:rsid w:val="00CB1C90"/>
    <w:rsid w:val="00CC5C23"/>
    <w:rsid w:val="00DC28AC"/>
    <w:rsid w:val="00E83970"/>
    <w:rsid w:val="00EA4F9C"/>
    <w:rsid w:val="00EB71BF"/>
    <w:rsid w:val="00EF58D7"/>
    <w:rsid w:val="00F0326C"/>
    <w:rsid w:val="00F04F61"/>
    <w:rsid w:val="00F17D3E"/>
    <w:rsid w:val="00F5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kern w:val="16"/>
      <w14:ligatures w14:val="standardContextual"/>
      <w14:cntxtAlt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">
    <w:name w:val="kop 1"/>
    <w:basedOn w:val="Standaard"/>
    <w:next w:val="Standaard"/>
    <w:link w:val="Tekenkop1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customStyle="1" w:styleId="kop2">
    <w:name w:val="kop 2"/>
    <w:basedOn w:val="Standaard"/>
    <w:next w:val="Standaard"/>
    <w:link w:val="Tekenkop2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Tabelraster">
    <w:name w:val="Table Grid"/>
    <w:basedOn w:val="Standaardtabe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lendertekst">
    <w:name w:val="Kalendertekst"/>
    <w:basedOn w:val="Standaard"/>
    <w:uiPriority w:val="1"/>
    <w:qFormat/>
    <w:pPr>
      <w:spacing w:before="40" w:after="40"/>
    </w:pPr>
    <w:rPr>
      <w:sz w:val="18"/>
      <w:szCs w:val="18"/>
    </w:rPr>
  </w:style>
  <w:style w:type="paragraph" w:customStyle="1" w:styleId="Dag">
    <w:name w:val="Dag"/>
    <w:basedOn w:val="Standaard"/>
    <w:uiPriority w:val="1"/>
    <w:qFormat/>
    <w:pPr>
      <w:spacing w:before="40" w:after="40"/>
      <w:jc w:val="center"/>
    </w:pPr>
    <w:rPr>
      <w:b/>
      <w:bCs/>
      <w:caps/>
      <w:color w:val="404040" w:themeColor="text1" w:themeTint="BF"/>
      <w:spacing w:val="10"/>
      <w:sz w:val="20"/>
      <w:szCs w:val="20"/>
    </w:rPr>
  </w:style>
  <w:style w:type="paragraph" w:customStyle="1" w:styleId="MaandJaar">
    <w:name w:val="MaandJaar"/>
    <w:basedOn w:val="Standaard"/>
    <w:uiPriority w:val="1"/>
    <w:qFormat/>
    <w:pPr>
      <w:pageBreakBefore/>
      <w:spacing w:after="240"/>
      <w:jc w:val="center"/>
    </w:pPr>
    <w:rPr>
      <w:sz w:val="60"/>
      <w:szCs w:val="6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Geenafstand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um">
    <w:name w:val="Date"/>
    <w:basedOn w:val="Standaard"/>
    <w:next w:val="Standaard"/>
    <w:link w:val="DatumChar"/>
    <w:uiPriority w:val="1"/>
    <w:unhideWhenUsed/>
    <w:qFormat/>
    <w:pPr>
      <w:spacing w:before="40"/>
    </w:pPr>
    <w:rPr>
      <w:sz w:val="24"/>
      <w:szCs w:val="24"/>
    </w:rPr>
  </w:style>
  <w:style w:type="character" w:customStyle="1" w:styleId="DatumChar">
    <w:name w:val="Datum Char"/>
    <w:basedOn w:val="Standaardalinea-lettertype"/>
    <w:link w:val="Datum"/>
    <w:uiPriority w:val="1"/>
    <w:rPr>
      <w:kern w:val="16"/>
      <w:sz w:val="24"/>
      <w:szCs w:val="24"/>
      <w14:ligatures w14:val="standardContextual"/>
      <w14:cntxtAlts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Tekenkop1">
    <w:name w:val="Teken kop 1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Tekenkop2">
    <w:name w:val="Teken kop 2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customStyle="1" w:styleId="Lichtearceringaccent1">
    <w:name w:val="Lichte arcering accent 1"/>
    <w:basedOn w:val="Standaardtabe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chtearcering">
    <w:name w:val="Light Shading"/>
    <w:basedOn w:val="Standaardtabe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msoaddress">
    <w:name w:val="msoaddress"/>
    <w:rsid w:val="00081E22"/>
    <w:pPr>
      <w:spacing w:line="300" w:lineRule="auto"/>
    </w:pPr>
    <w:rPr>
      <w:rFonts w:ascii="Eras Medium ITC" w:eastAsia="Times New Roman" w:hAnsi="Eras Medium ITC" w:cs="Times New Roman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kern w:val="16"/>
      <w14:ligatures w14:val="standardContextual"/>
      <w14:cntxtAlt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">
    <w:name w:val="kop 1"/>
    <w:basedOn w:val="Standaard"/>
    <w:next w:val="Standaard"/>
    <w:link w:val="Tekenkop1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customStyle="1" w:styleId="kop2">
    <w:name w:val="kop 2"/>
    <w:basedOn w:val="Standaard"/>
    <w:next w:val="Standaard"/>
    <w:link w:val="Tekenkop2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Tabelraster">
    <w:name w:val="Table Grid"/>
    <w:basedOn w:val="Standaardtabe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lendertekst">
    <w:name w:val="Kalendertekst"/>
    <w:basedOn w:val="Standaard"/>
    <w:uiPriority w:val="1"/>
    <w:qFormat/>
    <w:pPr>
      <w:spacing w:before="40" w:after="40"/>
    </w:pPr>
    <w:rPr>
      <w:sz w:val="18"/>
      <w:szCs w:val="18"/>
    </w:rPr>
  </w:style>
  <w:style w:type="paragraph" w:customStyle="1" w:styleId="Dag">
    <w:name w:val="Dag"/>
    <w:basedOn w:val="Standaard"/>
    <w:uiPriority w:val="1"/>
    <w:qFormat/>
    <w:pPr>
      <w:spacing w:before="40" w:after="40"/>
      <w:jc w:val="center"/>
    </w:pPr>
    <w:rPr>
      <w:b/>
      <w:bCs/>
      <w:caps/>
      <w:color w:val="404040" w:themeColor="text1" w:themeTint="BF"/>
      <w:spacing w:val="10"/>
      <w:sz w:val="20"/>
      <w:szCs w:val="20"/>
    </w:rPr>
  </w:style>
  <w:style w:type="paragraph" w:customStyle="1" w:styleId="MaandJaar">
    <w:name w:val="MaandJaar"/>
    <w:basedOn w:val="Standaard"/>
    <w:uiPriority w:val="1"/>
    <w:qFormat/>
    <w:pPr>
      <w:pageBreakBefore/>
      <w:spacing w:after="240"/>
      <w:jc w:val="center"/>
    </w:pPr>
    <w:rPr>
      <w:sz w:val="60"/>
      <w:szCs w:val="6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Geenafstand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um">
    <w:name w:val="Date"/>
    <w:basedOn w:val="Standaard"/>
    <w:next w:val="Standaard"/>
    <w:link w:val="DatumChar"/>
    <w:uiPriority w:val="1"/>
    <w:unhideWhenUsed/>
    <w:qFormat/>
    <w:pPr>
      <w:spacing w:before="40"/>
    </w:pPr>
    <w:rPr>
      <w:sz w:val="24"/>
      <w:szCs w:val="24"/>
    </w:rPr>
  </w:style>
  <w:style w:type="character" w:customStyle="1" w:styleId="DatumChar">
    <w:name w:val="Datum Char"/>
    <w:basedOn w:val="Standaardalinea-lettertype"/>
    <w:link w:val="Datum"/>
    <w:uiPriority w:val="1"/>
    <w:rPr>
      <w:kern w:val="16"/>
      <w:sz w:val="24"/>
      <w:szCs w:val="24"/>
      <w14:ligatures w14:val="standardContextual"/>
      <w14:cntxtAlts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Tekenkop1">
    <w:name w:val="Teken kop 1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Tekenkop2">
    <w:name w:val="Teken kop 2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customStyle="1" w:styleId="Lichtearceringaccent1">
    <w:name w:val="Lichte arcering accent 1"/>
    <w:basedOn w:val="Standaardtabe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chtearcering">
    <w:name w:val="Light Shading"/>
    <w:basedOn w:val="Standaardtabe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msoaddress">
    <w:name w:val="msoaddress"/>
    <w:rsid w:val="00081E22"/>
    <w:pPr>
      <w:spacing w:line="300" w:lineRule="auto"/>
    </w:pPr>
    <w:rPr>
      <w:rFonts w:ascii="Eras Medium ITC" w:eastAsia="Times New Roman" w:hAnsi="Eras Medium ITC" w:cs="Times New Roman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EC92B-8976-40F3-B7AA-8B76A9E51E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7B4B4-668A-44C2-BBE0-8870C5289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DE9D0B01.dotm</Template>
  <TotalTime>0</TotalTime>
  <Pages>15</Pages>
  <Words>1081</Words>
  <Characters>5950</Characters>
  <Application>Microsoft Office Word</Application>
  <DocSecurity>4</DocSecurity>
  <Lines>49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Systeembeheer</Company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Damen</dc:creator>
  <cp:lastModifiedBy>M Damen</cp:lastModifiedBy>
  <cp:revision>2</cp:revision>
  <cp:lastPrinted>2017-08-09T18:54:00Z</cp:lastPrinted>
  <dcterms:created xsi:type="dcterms:W3CDTF">2017-09-05T12:22:00Z</dcterms:created>
  <dcterms:modified xsi:type="dcterms:W3CDTF">2017-09-05T12:22:00Z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TC034082309991</vt:lpwstr>
  </property>
</Properties>
</file>